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47"/>
        <w:gridCol w:w="830"/>
        <w:gridCol w:w="830"/>
        <w:gridCol w:w="6105"/>
      </w:tblGrid>
      <w:tr w:rsidR="00F77098" w14:paraId="3EE6A9FF" w14:textId="77777777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347"/>
            </w:tblGrid>
            <w:tr w:rsidR="00463A3A" w14:paraId="37B2188B" w14:textId="77777777">
              <w:trPr>
                <w:trHeight w:val="7920"/>
              </w:trPr>
              <w:tc>
                <w:tcPr>
                  <w:tcW w:w="5000" w:type="pct"/>
                </w:tcPr>
                <w:p w14:paraId="41B94762" w14:textId="527A2911" w:rsidR="00463A3A" w:rsidRDefault="00FF30F6">
                  <w:pPr>
                    <w:pStyle w:val="Heading2"/>
                    <w:spacing w:before="0"/>
                  </w:pPr>
                  <w:r>
                    <w:t>Order Form</w:t>
                  </w:r>
                </w:p>
                <w:tbl>
                  <w:tblPr>
                    <w:tblStyle w:val="TableGrid"/>
                    <w:tblW w:w="0" w:type="auto"/>
                    <w:tblInd w:w="432" w:type="dxa"/>
                    <w:tblLook w:val="04A0" w:firstRow="1" w:lastRow="0" w:firstColumn="1" w:lastColumn="0" w:noHBand="0" w:noVBand="1"/>
                  </w:tblPr>
                  <w:tblGrid>
                    <w:gridCol w:w="1558"/>
                    <w:gridCol w:w="1598"/>
                    <w:gridCol w:w="1464"/>
                    <w:gridCol w:w="1285"/>
                  </w:tblGrid>
                  <w:tr w:rsidR="003F0FFE" w14:paraId="24D14D44" w14:textId="4A91C6D9" w:rsidTr="003F0FFE">
                    <w:tc>
                      <w:tcPr>
                        <w:tcW w:w="1558" w:type="dxa"/>
                      </w:tcPr>
                      <w:p w14:paraId="0D70072E" w14:textId="25A6B114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  <w:r>
                          <w:t>Product Name e.g. Club Hoodie</w:t>
                        </w:r>
                      </w:p>
                    </w:tc>
                    <w:tc>
                      <w:tcPr>
                        <w:tcW w:w="1598" w:type="dxa"/>
                      </w:tcPr>
                      <w:p w14:paraId="1DD024C3" w14:textId="66A1FC23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  <w:proofErr w:type="spellStart"/>
                        <w:r>
                          <w:t>Colour</w:t>
                        </w:r>
                        <w:proofErr w:type="spellEnd"/>
                        <w:r>
                          <w:t xml:space="preserve"> e.g.   Sapphire Blue</w:t>
                        </w:r>
                      </w:p>
                    </w:tc>
                    <w:tc>
                      <w:tcPr>
                        <w:tcW w:w="1464" w:type="dxa"/>
                      </w:tcPr>
                      <w:p w14:paraId="551F1764" w14:textId="02696F5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  <w:r>
                          <w:t>Size: e.g. Small</w:t>
                        </w:r>
                      </w:p>
                    </w:tc>
                    <w:tc>
                      <w:tcPr>
                        <w:tcW w:w="1285" w:type="dxa"/>
                      </w:tcPr>
                      <w:p w14:paraId="55864FF8" w14:textId="5A0E4E10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  <w:r>
                          <w:t>Quantity e.g. 1</w:t>
                        </w:r>
                      </w:p>
                    </w:tc>
                  </w:tr>
                  <w:tr w:rsidR="003F0FFE" w14:paraId="52613B2D" w14:textId="4094E3E2" w:rsidTr="003F0FFE">
                    <w:tc>
                      <w:tcPr>
                        <w:tcW w:w="1558" w:type="dxa"/>
                      </w:tcPr>
                      <w:p w14:paraId="0C8DFFCD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3E9B03A2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5BE7457A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2AF71F5B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3F0FFE" w14:paraId="126B2CB8" w14:textId="77777777" w:rsidTr="003F0FFE">
                    <w:tc>
                      <w:tcPr>
                        <w:tcW w:w="1558" w:type="dxa"/>
                      </w:tcPr>
                      <w:p w14:paraId="64CD53D9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3416A4FE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63C47319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02806339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3F0FFE" w14:paraId="141E96A8" w14:textId="184F4422" w:rsidTr="003F0FFE">
                    <w:tc>
                      <w:tcPr>
                        <w:tcW w:w="1558" w:type="dxa"/>
                      </w:tcPr>
                      <w:p w14:paraId="77280FBA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56F03F5D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59BBC918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33F59BB4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3F0FFE" w14:paraId="2F6B9594" w14:textId="3C76E63F" w:rsidTr="003F0FFE">
                    <w:tc>
                      <w:tcPr>
                        <w:tcW w:w="1558" w:type="dxa"/>
                      </w:tcPr>
                      <w:p w14:paraId="748664F3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62DBA7C6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1FC04D8B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386BCBEA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3F0FFE" w14:paraId="2A642389" w14:textId="56EE348F" w:rsidTr="003F0FFE">
                    <w:tc>
                      <w:tcPr>
                        <w:tcW w:w="1558" w:type="dxa"/>
                      </w:tcPr>
                      <w:p w14:paraId="4D561E90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7BDF654F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443E7039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0B633888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E66A24" w14:paraId="74AE675A" w14:textId="77777777" w:rsidTr="003F0FFE">
                    <w:tc>
                      <w:tcPr>
                        <w:tcW w:w="1558" w:type="dxa"/>
                      </w:tcPr>
                      <w:p w14:paraId="0139B343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1D9ECA83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6FCBCDC4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78A1DD29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3F0FFE" w14:paraId="2575AACC" w14:textId="497E2917" w:rsidTr="003F0FFE">
                    <w:tc>
                      <w:tcPr>
                        <w:tcW w:w="1558" w:type="dxa"/>
                      </w:tcPr>
                      <w:p w14:paraId="5EB3F6AA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390AC4EE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6D31AAE3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07FB3937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3F0FFE" w14:paraId="2CDDA83E" w14:textId="019FC747" w:rsidTr="003F0FFE">
                    <w:tc>
                      <w:tcPr>
                        <w:tcW w:w="1558" w:type="dxa"/>
                      </w:tcPr>
                      <w:p w14:paraId="2E260FFA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053FC8AF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7B029366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69AC9B00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3F0FFE" w14:paraId="0741BE2D" w14:textId="01FEB77F" w:rsidTr="003F0FFE">
                    <w:tc>
                      <w:tcPr>
                        <w:tcW w:w="1558" w:type="dxa"/>
                      </w:tcPr>
                      <w:p w14:paraId="4E8C137C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6ED46864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65B5B731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23D23A83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E66A24" w14:paraId="119695AE" w14:textId="77777777" w:rsidTr="003F0FFE">
                    <w:tc>
                      <w:tcPr>
                        <w:tcW w:w="1558" w:type="dxa"/>
                      </w:tcPr>
                      <w:p w14:paraId="78D01C28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62D51A9F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246B3BC7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40E0F7FE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E66A24" w14:paraId="5FA29ED1" w14:textId="77777777" w:rsidTr="003F0FFE">
                    <w:tc>
                      <w:tcPr>
                        <w:tcW w:w="1558" w:type="dxa"/>
                      </w:tcPr>
                      <w:p w14:paraId="3FA9E024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7308A50F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2DB12471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7FCFBD6B" w14:textId="77777777" w:rsidR="00E66A24" w:rsidRDefault="00E66A24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  <w:tr w:rsidR="003F0FFE" w14:paraId="2717524C" w14:textId="77777777" w:rsidTr="003F0FFE">
                    <w:tc>
                      <w:tcPr>
                        <w:tcW w:w="1558" w:type="dxa"/>
                      </w:tcPr>
                      <w:p w14:paraId="39FD5B57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598" w:type="dxa"/>
                      </w:tcPr>
                      <w:p w14:paraId="47A5DEAA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464" w:type="dxa"/>
                      </w:tcPr>
                      <w:p w14:paraId="415BF33A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  <w:tc>
                      <w:tcPr>
                        <w:tcW w:w="1285" w:type="dxa"/>
                      </w:tcPr>
                      <w:p w14:paraId="7F8EDF3E" w14:textId="77777777" w:rsidR="003F0FFE" w:rsidRDefault="003F0FFE" w:rsidP="003F0FF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</w:tbl>
                <w:p w14:paraId="7DC63419" w14:textId="27B84297" w:rsidR="003F0FFE" w:rsidRDefault="003F0FFE" w:rsidP="00E66A24">
                  <w:pPr>
                    <w:pStyle w:val="ListBullet"/>
                    <w:numPr>
                      <w:ilvl w:val="0"/>
                      <w:numId w:val="0"/>
                    </w:numPr>
                  </w:pPr>
                </w:p>
                <w:p w14:paraId="66FC5A29" w14:textId="5D60A78C" w:rsidR="003F0FFE" w:rsidRDefault="00407AC6" w:rsidP="00407AC6">
                  <w:pPr>
                    <w:pStyle w:val="Heading2"/>
                  </w:pPr>
                  <w:r>
                    <w:t>Your Details</w:t>
                  </w:r>
                </w:p>
                <w:p w14:paraId="60089461" w14:textId="0F0B0B46" w:rsidR="00407AC6" w:rsidRDefault="00407AC6" w:rsidP="00407AC6">
                  <w:r>
                    <w:t xml:space="preserve">Name: </w:t>
                  </w:r>
                </w:p>
                <w:p w14:paraId="35BC3C32" w14:textId="6B7E878A" w:rsidR="00407AC6" w:rsidRDefault="00447F21" w:rsidP="00407AC6">
                  <w:r>
                    <w:t>Email Address:</w:t>
                  </w:r>
                </w:p>
                <w:p w14:paraId="58C4E3B4" w14:textId="239BC808" w:rsidR="00407AC6" w:rsidRDefault="00447F21" w:rsidP="00447F21">
                  <w:r>
                    <w:t xml:space="preserve">Phone Number: </w:t>
                  </w:r>
                  <w:bookmarkStart w:id="0" w:name="_Toc347752182"/>
                </w:p>
                <w:p w14:paraId="3859BA98" w14:textId="2468F77B" w:rsidR="00407AC6" w:rsidRDefault="00447F21" w:rsidP="00447F21">
                  <w:r>
                    <w:t xml:space="preserve">Address: </w:t>
                  </w:r>
                </w:p>
                <w:p w14:paraId="11DBDB7E" w14:textId="7190AC67" w:rsidR="00463A3A" w:rsidRDefault="00BC3358">
                  <w:pPr>
                    <w:pStyle w:val="Heading2"/>
                  </w:pPr>
                  <w:r>
                    <w:t>Contact Us</w:t>
                  </w:r>
                  <w:bookmarkEnd w:id="0"/>
                </w:p>
                <w:p w14:paraId="3A80266C" w14:textId="53A03E64" w:rsidR="00463A3A" w:rsidRDefault="004E43B6">
                  <w:r>
                    <w:t>Ryan Parmar: 07415100506</w:t>
                  </w:r>
                </w:p>
                <w:p w14:paraId="45866622" w14:textId="4056907F" w:rsidR="004E43B6" w:rsidRDefault="004E43B6">
                  <w:r>
                    <w:t xml:space="preserve">Di Burdett: </w:t>
                  </w:r>
                  <w:r w:rsidR="009A5D80">
                    <w:t>07841380410</w:t>
                  </w:r>
                </w:p>
                <w:p w14:paraId="59C00CA6" w14:textId="151E4ADD" w:rsidR="00407AC6" w:rsidRDefault="00407AC6" w:rsidP="003F0FFE">
                  <w:r>
                    <w:rPr>
                      <w:noProof/>
                    </w:rPr>
                    <w:drawing>
                      <wp:anchor distT="0" distB="0" distL="114300" distR="114300" simplePos="0" relativeHeight="251810816" behindDoc="0" locked="0" layoutInCell="1" allowOverlap="1" wp14:anchorId="66195DCA" wp14:editId="0662E85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318442</wp:posOffset>
                        </wp:positionV>
                        <wp:extent cx="1058545" cy="710565"/>
                        <wp:effectExtent l="0" t="0" r="8255" b="0"/>
                        <wp:wrapSquare wrapText="bothSides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t="17816" b="150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8545" cy="7105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bookmarkStart w:id="1" w:name="_GoBack"/>
                  <w:bookmarkEnd w:id="1"/>
                </w:p>
              </w:tc>
            </w:tr>
            <w:tr w:rsidR="00463A3A" w14:paraId="2E0926AC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46" w:type="dxa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nd contact info"/>
                  </w:tblPr>
                  <w:tblGrid>
                    <w:gridCol w:w="1530"/>
                    <w:gridCol w:w="4816"/>
                  </w:tblGrid>
                  <w:tr w:rsidR="00463A3A" w14:paraId="62DC31B6" w14:textId="77777777">
                    <w:tc>
                      <w:tcPr>
                        <w:tcW w:w="1530" w:type="dxa"/>
                        <w:vAlign w:val="bottom"/>
                      </w:tcPr>
                      <w:p w14:paraId="466456FA" w14:textId="72BB4D09" w:rsidR="00463A3A" w:rsidRDefault="00463A3A">
                        <w:pPr>
                          <w:pStyle w:val="NoSpacing"/>
                        </w:pP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14:paraId="73FD98CF" w14:textId="6C33B3C8" w:rsidR="00463A3A" w:rsidRDefault="00CD545F" w:rsidP="00407AC6">
                        <w:pPr>
                          <w:pStyle w:val="Heading4"/>
                        </w:pPr>
                        <w:sdt>
                          <w:sdtPr>
                            <w:alias w:val="Company Name"/>
                            <w:tag w:val=""/>
                            <w:id w:val="-352183792"/>
                            <w:placeholder>
                              <w:docPart w:val="6FE17781312B4E8FBFEC7014A98721BA"/>
                            </w:placeholder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15:appearance w15:val="hidden"/>
                            <w:text/>
                          </w:sdtPr>
                          <w:sdtEndPr/>
                          <w:sdtContent>
                            <w:r w:rsidR="00F77098">
                              <w:t>Melton Mowbray Tennis Club</w:t>
                            </w:r>
                          </w:sdtContent>
                        </w:sdt>
                      </w:p>
                    </w:tc>
                  </w:tr>
                </w:tbl>
                <w:p w14:paraId="346BFE57" w14:textId="64E11FCE" w:rsidR="00463A3A" w:rsidRDefault="00463A3A">
                  <w:pPr>
                    <w:pStyle w:val="NoSpacing"/>
                  </w:pPr>
                </w:p>
              </w:tc>
            </w:tr>
          </w:tbl>
          <w:p w14:paraId="301D70DF" w14:textId="77777777" w:rsidR="00463A3A" w:rsidRDefault="00463A3A">
            <w:pPr>
              <w:pStyle w:val="NoSpacing"/>
            </w:pPr>
          </w:p>
        </w:tc>
        <w:tc>
          <w:tcPr>
            <w:tcW w:w="864" w:type="dxa"/>
          </w:tcPr>
          <w:p w14:paraId="747FF36D" w14:textId="0B2345AA" w:rsidR="00463A3A" w:rsidRDefault="00463A3A">
            <w:pPr>
              <w:pStyle w:val="NoSpacing"/>
            </w:pPr>
          </w:p>
        </w:tc>
        <w:tc>
          <w:tcPr>
            <w:tcW w:w="864" w:type="dxa"/>
          </w:tcPr>
          <w:p w14:paraId="6BAA8352" w14:textId="303F0EF3" w:rsidR="00463A3A" w:rsidRDefault="00463A3A">
            <w:pPr>
              <w:pStyle w:val="NoSpacing"/>
            </w:pPr>
          </w:p>
        </w:tc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105"/>
            </w:tblGrid>
            <w:tr w:rsidR="00463A3A" w14:paraId="5CFE3FF3" w14:textId="77777777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14:paraId="077CE232" w14:textId="13C6FA22" w:rsidR="00463A3A" w:rsidRDefault="00F77098" w:rsidP="00F77098">
                  <w:pPr>
                    <w:pStyle w:val="Title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7216" behindDoc="0" locked="0" layoutInCell="1" allowOverlap="1" wp14:anchorId="47D1EC97" wp14:editId="349981CF">
                        <wp:simplePos x="0" y="0"/>
                        <wp:positionH relativeFrom="column">
                          <wp:posOffset>2470150</wp:posOffset>
                        </wp:positionH>
                        <wp:positionV relativeFrom="paragraph">
                          <wp:posOffset>-1757045</wp:posOffset>
                        </wp:positionV>
                        <wp:extent cx="1291590" cy="1291590"/>
                        <wp:effectExtent l="0" t="0" r="3810" b="3810"/>
                        <wp:wrapNone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1590" cy="1291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6192" behindDoc="0" locked="0" layoutInCell="1" allowOverlap="1" wp14:anchorId="43756F33" wp14:editId="0015C0C3">
                        <wp:simplePos x="0" y="0"/>
                        <wp:positionH relativeFrom="column">
                          <wp:posOffset>369570</wp:posOffset>
                        </wp:positionH>
                        <wp:positionV relativeFrom="paragraph">
                          <wp:posOffset>-1769110</wp:posOffset>
                        </wp:positionV>
                        <wp:extent cx="1291590" cy="1291590"/>
                        <wp:effectExtent l="0" t="0" r="3810" b="3810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1590" cy="1291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t>Club Clothing Range</w:t>
                  </w:r>
                </w:p>
              </w:tc>
            </w:tr>
            <w:tr w:rsidR="00463A3A" w14:paraId="78DBCE06" w14:textId="77777777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p w14:paraId="57E7F62C" w14:textId="7936F7FF" w:rsidR="00463A3A" w:rsidRDefault="00F77098" w:rsidP="00F77098">
                  <w:pPr>
                    <w:pStyle w:val="NoSpacing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5168" behindDoc="0" locked="0" layoutInCell="1" allowOverlap="1" wp14:anchorId="789AD24A" wp14:editId="5D90B528">
                        <wp:simplePos x="0" y="0"/>
                        <wp:positionH relativeFrom="column">
                          <wp:posOffset>642620</wp:posOffset>
                        </wp:positionH>
                        <wp:positionV relativeFrom="paragraph">
                          <wp:posOffset>-121285</wp:posOffset>
                        </wp:positionV>
                        <wp:extent cx="2534920" cy="1901190"/>
                        <wp:effectExtent l="0" t="0" r="0" b="381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4920" cy="1901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63A3A" w14:paraId="4C9C5D99" w14:textId="77777777">
              <w:trPr>
                <w:trHeight w:val="1800"/>
              </w:trPr>
              <w:tc>
                <w:tcPr>
                  <w:tcW w:w="5000" w:type="pct"/>
                </w:tcPr>
                <w:p w14:paraId="237BA66E" w14:textId="198AE8F0" w:rsidR="00463A3A" w:rsidRPr="003C2F60" w:rsidRDefault="00CD545F">
                  <w:pPr>
                    <w:pStyle w:val="Organization"/>
                    <w:rPr>
                      <w:i/>
                    </w:rPr>
                  </w:pPr>
                  <w:sdt>
                    <w:sdtPr>
                      <w:rPr>
                        <w:i/>
                      </w:rPr>
                      <w:alias w:val="Company Name"/>
                      <w:tag w:val=""/>
                      <w:id w:val="703292134"/>
                      <w:placeholder>
                        <w:docPart w:val="6FE17781312B4E8FBFEC7014A98721BA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15:appearance w15:val="hidden"/>
                      <w:text/>
                    </w:sdtPr>
                    <w:sdtEndPr/>
                    <w:sdtContent>
                      <w:r w:rsidR="00F77098" w:rsidRPr="003C2F60">
                        <w:rPr>
                          <w:i/>
                        </w:rPr>
                        <w:t>Melton Mowbray Tennis Club</w:t>
                      </w:r>
                    </w:sdtContent>
                  </w:sdt>
                </w:p>
                <w:p w14:paraId="59AC9351" w14:textId="46820E5D" w:rsidR="00463A3A" w:rsidRDefault="00433F8B">
                  <w:pPr>
                    <w:pStyle w:val="Subtitle"/>
                  </w:pPr>
                  <w:r>
                    <w:t>With all proceeds going towards the club development fund.</w:t>
                  </w:r>
                </w:p>
              </w:tc>
            </w:tr>
          </w:tbl>
          <w:p w14:paraId="25BF81E3" w14:textId="77777777" w:rsidR="00463A3A" w:rsidRDefault="00463A3A">
            <w:pPr>
              <w:pStyle w:val="NoSpacing"/>
            </w:pPr>
          </w:p>
        </w:tc>
      </w:tr>
    </w:tbl>
    <w:p w14:paraId="32146EE2" w14:textId="3F692FA3" w:rsidR="00463A3A" w:rsidRDefault="00463A3A">
      <w:pPr>
        <w:pStyle w:val="NoSpacing"/>
      </w:pPr>
    </w:p>
    <w:tbl>
      <w:tblPr>
        <w:tblW w:w="141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  <w:gridCol w:w="63"/>
      </w:tblGrid>
      <w:tr w:rsidR="00463A3A" w14:paraId="3DAFFEC7" w14:textId="77777777" w:rsidTr="004D24FD">
        <w:trPr>
          <w:trHeight w:hRule="exact" w:val="9792"/>
        </w:trPr>
        <w:tc>
          <w:tcPr>
            <w:tcW w:w="6192" w:type="dxa"/>
          </w:tcPr>
          <w:p w14:paraId="3121B268" w14:textId="68503535" w:rsidR="003C2F60" w:rsidRPr="000A3DAF" w:rsidRDefault="003C2F60" w:rsidP="000A3DAF">
            <w:pPr>
              <w:pStyle w:val="Heading1"/>
              <w:rPr>
                <w:sz w:val="44"/>
                <w:szCs w:val="44"/>
              </w:rPr>
            </w:pPr>
            <w:r w:rsidRPr="000A3DAF">
              <w:rPr>
                <w:sz w:val="44"/>
                <w:szCs w:val="44"/>
              </w:rPr>
              <w:lastRenderedPageBreak/>
              <w:t>Hoodies &amp; Sweatshirts</w:t>
            </w:r>
          </w:p>
          <w:p w14:paraId="79CA6E8D" w14:textId="4BA0A604" w:rsidR="003C2F60" w:rsidRPr="003C2F60" w:rsidRDefault="000A3DAF" w:rsidP="000A3DAF">
            <w:pPr>
              <w:pStyle w:val="Heading2"/>
            </w:pPr>
            <w:r w:rsidRPr="000A3D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76CE0F16" wp14:editId="097B544D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19050</wp:posOffset>
                      </wp:positionV>
                      <wp:extent cx="2047875" cy="514350"/>
                      <wp:effectExtent l="0" t="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8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15E33B" w14:textId="250F7083" w:rsidR="000A3DAF" w:rsidRPr="000A3DAF" w:rsidRDefault="000A3D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3DAF">
                                    <w:rPr>
                                      <w:sz w:val="18"/>
                                    </w:rPr>
                                    <w:t xml:space="preserve">Adults Sizes: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XS, </w:t>
                                  </w:r>
                                  <w:r w:rsidRPr="000A3DAF">
                                    <w:rPr>
                                      <w:sz w:val="18"/>
                                    </w:rPr>
                                    <w:t>S, M, L, XL, 2XL, 3XL</w:t>
                                  </w:r>
                                </w:p>
                                <w:p w14:paraId="286472CE" w14:textId="3E5E4189" w:rsidR="000A3DAF" w:rsidRPr="000A3DAF" w:rsidRDefault="000A3D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3DAF">
                                    <w:rPr>
                                      <w:sz w:val="18"/>
                                    </w:rPr>
                                    <w:t>Kids Sizes: 3/4, 5/6, 7/8, 9/11, 12/1</w:t>
                                  </w:r>
                                  <w:r w:rsidR="00433F8B"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CE0F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5.05pt;margin-top:1.5pt;width:161.25pt;height:4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">
                      <v:textbox>
                        <w:txbxContent>
                          <w:p w14:paraId="7115E33B" w14:textId="250F7083" w:rsidR="000A3DAF" w:rsidRPr="000A3DAF" w:rsidRDefault="000A3DAF">
                            <w:pPr>
                              <w:rPr>
                                <w:sz w:val="18"/>
                              </w:rPr>
                            </w:pPr>
                            <w:r w:rsidRPr="000A3DAF">
                              <w:rPr>
                                <w:sz w:val="18"/>
                              </w:rPr>
                              <w:t xml:space="preserve">Adults Sizes: </w:t>
                            </w:r>
                            <w:r>
                              <w:rPr>
                                <w:sz w:val="18"/>
                              </w:rPr>
                              <w:t xml:space="preserve">XS, </w:t>
                            </w:r>
                            <w:r w:rsidRPr="000A3DAF">
                              <w:rPr>
                                <w:sz w:val="18"/>
                              </w:rPr>
                              <w:t>S, M, L, XL, 2XL, 3XL</w:t>
                            </w:r>
                          </w:p>
                          <w:p w14:paraId="286472CE" w14:textId="3E5E4189" w:rsidR="000A3DAF" w:rsidRPr="000A3DAF" w:rsidRDefault="000A3DAF">
                            <w:pPr>
                              <w:rPr>
                                <w:sz w:val="18"/>
                              </w:rPr>
                            </w:pPr>
                            <w:r w:rsidRPr="000A3DAF">
                              <w:rPr>
                                <w:sz w:val="18"/>
                              </w:rPr>
                              <w:t>Kids Sizes: 3/4, 5/6, 7/8, 9/11, 12/1</w:t>
                            </w:r>
                            <w:r w:rsidR="00433F8B">
                              <w:rPr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2F60" w:rsidRPr="003C2F60">
              <w:t xml:space="preserve">Club Hoodie </w:t>
            </w:r>
          </w:p>
          <w:p w14:paraId="7C80BE7C" w14:textId="115CE0D7" w:rsidR="00433F8B" w:rsidRPr="00433F8B" w:rsidRDefault="00C62EDE" w:rsidP="00A91A19">
            <w:pPr>
              <w:rPr>
                <w:i/>
                <w:sz w:val="24"/>
              </w:rPr>
            </w:pPr>
            <w:r w:rsidRPr="00433F8B">
              <w:rPr>
                <w:i/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C1AB420" wp14:editId="15878236">
                      <wp:simplePos x="0" y="0"/>
                      <wp:positionH relativeFrom="margin">
                        <wp:posOffset>298450</wp:posOffset>
                      </wp:positionH>
                      <wp:positionV relativeFrom="paragraph">
                        <wp:posOffset>316230</wp:posOffset>
                      </wp:positionV>
                      <wp:extent cx="1838325" cy="1857375"/>
                      <wp:effectExtent l="0" t="0" r="9525" b="9525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8325" cy="1857375"/>
                                <a:chOff x="1" y="0"/>
                                <a:chExt cx="3248025" cy="3752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 descr="https://static.pencarrie.com/images/products/1526909222/jh001/sap/front/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3248025" cy="3752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800" y="1400175"/>
                                  <a:ext cx="5143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55E35" id="Group 15" o:spid="_x0000_s1026" style="position:absolute;margin-left:23.5pt;margin-top:24.9pt;width:144.75pt;height:146.25pt;z-index:251659264;mso-position-horizontal-relative:margin;mso-width-relative:margin;mso-height-relative:margin" coordorigin="" coordsize="32480,375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alt="https://static.pencarrie.com/images/products/1526909222/jh001/sap/front/341.jpg" style="position:absolute;width:32480;height:3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">
                        <v:imagedata r:id="rId16" o:title="341"/>
                      </v:shape>
                      <v:shape id="Picture 17" o:spid="_x0000_s1028" type="#_x0000_t75" style="position:absolute;left:18288;top:14001;width:5143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">
                        <v:imagedata r:id="rId17" o:title=""/>
                      </v:shape>
                      <w10:wrap type="square" anchorx="margin"/>
                    </v:group>
                  </w:pict>
                </mc:Fallback>
              </mc:AlternateContent>
            </w:r>
            <w:r w:rsidR="00433F8B" w:rsidRPr="00433F8B">
              <w:rPr>
                <w:i/>
                <w:sz w:val="24"/>
              </w:rPr>
              <w:t>Adult: £25 Kids: £22</w:t>
            </w:r>
          </w:p>
          <w:p w14:paraId="28482970" w14:textId="2EE393BF" w:rsidR="003C2F60" w:rsidRPr="00C62EDE" w:rsidRDefault="00C62EDE" w:rsidP="003C2F6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B896E3C" wp14:editId="0A9B0193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1743710</wp:posOffset>
                      </wp:positionV>
                      <wp:extent cx="990600" cy="257175"/>
                      <wp:effectExtent l="0" t="0" r="19050" b="28575"/>
                      <wp:wrapNone/>
                      <wp:docPr id="2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2C9B5B" w14:textId="5ABDBF54" w:rsidR="00A91A19" w:rsidRPr="00A91A19" w:rsidRDefault="00A91A19" w:rsidP="00A91A19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Orange Crush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96E3C" id="_x0000_s1027" type="#_x0000_t202" style="position:absolute;margin-left:196.5pt;margin-top:137.3pt;width:78pt;height:2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">
                      <v:textbox>
                        <w:txbxContent>
                          <w:p w14:paraId="702C9B5B" w14:textId="5ABDBF54" w:rsidR="00A91A19" w:rsidRPr="00A91A19" w:rsidRDefault="00A91A19" w:rsidP="00A91A1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Orange Crush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0F54534" wp14:editId="77982177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1736725</wp:posOffset>
                      </wp:positionV>
                      <wp:extent cx="990600" cy="257175"/>
                      <wp:effectExtent l="0" t="0" r="19050" b="28575"/>
                      <wp:wrapNone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59B9FF" w14:textId="07092408" w:rsidR="00A91A19" w:rsidRDefault="00A91A19">
                                  <w:r>
                                    <w:t>Sapphire Blue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54534" id="_x0000_s1028" type="#_x0000_t202" style="position:absolute;margin-left:57.3pt;margin-top:136.75pt;width:78pt;height:2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">
                      <v:textbox>
                        <w:txbxContent>
                          <w:p w14:paraId="4C59B9FF" w14:textId="07092408" w:rsidR="00A91A19" w:rsidRDefault="00A91A19">
                            <w:r>
                              <w:t>Sapphire Blue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F60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A2506FF" wp14:editId="2248D3DC">
                  <wp:simplePos x="0" y="0"/>
                  <wp:positionH relativeFrom="column">
                    <wp:posOffset>2232660</wp:posOffset>
                  </wp:positionH>
                  <wp:positionV relativeFrom="paragraph">
                    <wp:posOffset>140335</wp:posOffset>
                  </wp:positionV>
                  <wp:extent cx="1447800" cy="1541780"/>
                  <wp:effectExtent l="0" t="0" r="0" b="127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4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BC7A9C" w14:textId="73CCF9F2" w:rsidR="00C62EDE" w:rsidRDefault="00C62EDE" w:rsidP="000A3DAF">
            <w:pPr>
              <w:pStyle w:val="Heading2"/>
            </w:pPr>
          </w:p>
          <w:p w14:paraId="3C2F2150" w14:textId="199DB06D" w:rsidR="003C2F60" w:rsidRPr="003C2F60" w:rsidRDefault="00C62EDE" w:rsidP="000A3DAF">
            <w:pPr>
              <w:pStyle w:val="Heading2"/>
            </w:pPr>
            <w:r w:rsidRPr="000A3D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72E1638" wp14:editId="5EF45BB0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13335</wp:posOffset>
                      </wp:positionV>
                      <wp:extent cx="2047875" cy="514350"/>
                      <wp:effectExtent l="0" t="0" r="28575" b="19050"/>
                      <wp:wrapSquare wrapText="bothSides"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8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B78AA" w14:textId="39DB6928" w:rsidR="000A3DAF" w:rsidRPr="000A3DAF" w:rsidRDefault="000A3DAF" w:rsidP="000A3D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3DAF">
                                    <w:rPr>
                                      <w:sz w:val="18"/>
                                    </w:rPr>
                                    <w:t xml:space="preserve">Adults Sizes: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XS, </w:t>
                                  </w:r>
                                  <w:r w:rsidRPr="000A3DAF">
                                    <w:rPr>
                                      <w:sz w:val="18"/>
                                    </w:rPr>
                                    <w:t>S, M, L, XL, 2XL</w:t>
                                  </w:r>
                                </w:p>
                                <w:p w14:paraId="57C0D139" w14:textId="77777777" w:rsidR="000A3DAF" w:rsidRPr="000A3DAF" w:rsidRDefault="000A3DAF" w:rsidP="000A3D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3DAF">
                                    <w:rPr>
                                      <w:sz w:val="18"/>
                                    </w:rPr>
                                    <w:t>Kids Sizes: 3/4, 5/6, 7/8, 9/11, 12/13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E1638" id="_x0000_s1029" type="#_x0000_t202" style="position:absolute;margin-left:123pt;margin-top:1.05pt;width:161.25pt;height:4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">
                      <v:textbox>
                        <w:txbxContent>
                          <w:p w14:paraId="0D2B78AA" w14:textId="39DB6928" w:rsidR="000A3DAF" w:rsidRPr="000A3DAF" w:rsidRDefault="000A3DAF" w:rsidP="000A3DAF">
                            <w:pPr>
                              <w:rPr>
                                <w:sz w:val="18"/>
                              </w:rPr>
                            </w:pPr>
                            <w:r w:rsidRPr="000A3DAF">
                              <w:rPr>
                                <w:sz w:val="18"/>
                              </w:rPr>
                              <w:t xml:space="preserve">Adults Sizes: </w:t>
                            </w:r>
                            <w:r>
                              <w:rPr>
                                <w:sz w:val="18"/>
                              </w:rPr>
                              <w:t xml:space="preserve">XS, </w:t>
                            </w:r>
                            <w:r w:rsidRPr="000A3DAF">
                              <w:rPr>
                                <w:sz w:val="18"/>
                              </w:rPr>
                              <w:t>S, M, L, XL, 2XL</w:t>
                            </w:r>
                          </w:p>
                          <w:p w14:paraId="57C0D139" w14:textId="77777777" w:rsidR="000A3DAF" w:rsidRPr="000A3DAF" w:rsidRDefault="000A3DAF" w:rsidP="000A3DAF">
                            <w:pPr>
                              <w:rPr>
                                <w:sz w:val="18"/>
                              </w:rPr>
                            </w:pPr>
                            <w:r w:rsidRPr="000A3DAF">
                              <w:rPr>
                                <w:sz w:val="18"/>
                              </w:rPr>
                              <w:t>Kids Sizes: 3/4, 5/6, 7/8, 9/11, 12/13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2F60" w:rsidRPr="003C2F60">
              <w:t>Club Sweatshirt</w:t>
            </w:r>
          </w:p>
          <w:p w14:paraId="4D90BF83" w14:textId="24C8D9D6" w:rsidR="003C2F60" w:rsidRPr="00433F8B" w:rsidRDefault="00433F8B" w:rsidP="003C2F60">
            <w:pPr>
              <w:rPr>
                <w:i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B336C89" wp14:editId="32781141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321945</wp:posOffset>
                  </wp:positionV>
                  <wp:extent cx="1419225" cy="158369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8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2E57BC" wp14:editId="53CCE1A3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316865</wp:posOffset>
                  </wp:positionV>
                  <wp:extent cx="1352550" cy="1562735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6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33F8B">
              <w:rPr>
                <w:i/>
                <w:sz w:val="24"/>
              </w:rPr>
              <w:t>Adult: £18 Kids: £15</w:t>
            </w:r>
          </w:p>
          <w:p w14:paraId="6D9E0966" w14:textId="77AF8D33" w:rsidR="003C2F60" w:rsidRDefault="003C2F60" w:rsidP="003C2F60">
            <w:pPr>
              <w:tabs>
                <w:tab w:val="left" w:pos="1050"/>
              </w:tabs>
            </w:pPr>
          </w:p>
          <w:p w14:paraId="373C7818" w14:textId="23F0CF4F" w:rsidR="003C2F60" w:rsidRPr="003C2F60" w:rsidRDefault="003C2F60" w:rsidP="003C2F60">
            <w:pPr>
              <w:tabs>
                <w:tab w:val="left" w:pos="1050"/>
              </w:tabs>
            </w:pPr>
          </w:p>
          <w:p w14:paraId="6A8D6B93" w14:textId="1E7FA8A7" w:rsidR="003C2F60" w:rsidRDefault="003C2F60" w:rsidP="003C2F60"/>
          <w:p w14:paraId="4F53AF7C" w14:textId="0299165D" w:rsidR="003C2F60" w:rsidRPr="003C2F60" w:rsidRDefault="00433F8B" w:rsidP="003C2F6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2100224D" wp14:editId="0EC75EFE">
                      <wp:simplePos x="0" y="0"/>
                      <wp:positionH relativeFrom="column">
                        <wp:posOffset>2298700</wp:posOffset>
                      </wp:positionH>
                      <wp:positionV relativeFrom="paragraph">
                        <wp:posOffset>911225</wp:posOffset>
                      </wp:positionV>
                      <wp:extent cx="990600" cy="257175"/>
                      <wp:effectExtent l="0" t="0" r="19050" b="28575"/>
                      <wp:wrapNone/>
                      <wp:docPr id="2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767FD" w14:textId="77777777" w:rsidR="00C62EDE" w:rsidRPr="00A91A19" w:rsidRDefault="00C62EDE" w:rsidP="00C62EDE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Orange Crush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224D" id="_x0000_s1030" type="#_x0000_t202" style="position:absolute;margin-left:181pt;margin-top:71.75pt;width:78pt;height:20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">
                      <v:textbox>
                        <w:txbxContent>
                          <w:p w14:paraId="254767FD" w14:textId="77777777" w:rsidR="00C62EDE" w:rsidRPr="00A91A19" w:rsidRDefault="00C62EDE" w:rsidP="00C62ED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Orange Crush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010E0C2C" wp14:editId="61517636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911860</wp:posOffset>
                      </wp:positionV>
                      <wp:extent cx="990600" cy="257175"/>
                      <wp:effectExtent l="0" t="0" r="19050" b="28575"/>
                      <wp:wrapNone/>
                      <wp:docPr id="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097455" w14:textId="77777777" w:rsidR="00C62EDE" w:rsidRDefault="00C62EDE" w:rsidP="00C62EDE">
                                  <w:r>
                                    <w:t>Sapphire Blue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E0C2C" id="_x0000_s1031" type="#_x0000_t202" style="position:absolute;margin-left:51.75pt;margin-top:71.8pt;width:78pt;height:2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">
                      <v:textbox>
                        <w:txbxContent>
                          <w:p w14:paraId="1F097455" w14:textId="77777777" w:rsidR="00C62EDE" w:rsidRDefault="00C62EDE" w:rsidP="00C62EDE">
                            <w:r>
                              <w:t>Sapphire Blue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4" w:type="dxa"/>
          </w:tcPr>
          <w:p w14:paraId="588007CE" w14:textId="0A0B55F2" w:rsidR="00463A3A" w:rsidRDefault="00463A3A">
            <w:pPr>
              <w:pStyle w:val="NoSpacing"/>
            </w:pPr>
          </w:p>
        </w:tc>
        <w:tc>
          <w:tcPr>
            <w:tcW w:w="864" w:type="dxa"/>
          </w:tcPr>
          <w:p w14:paraId="42B848EC" w14:textId="77777777" w:rsidR="00463A3A" w:rsidRDefault="00463A3A">
            <w:pPr>
              <w:pStyle w:val="NoSpacing"/>
            </w:pPr>
          </w:p>
        </w:tc>
        <w:tc>
          <w:tcPr>
            <w:tcW w:w="6255" w:type="dxa"/>
            <w:gridSpan w:val="2"/>
          </w:tcPr>
          <w:p w14:paraId="32D24C78" w14:textId="4A87D156" w:rsidR="00463A3A" w:rsidRPr="000A3DAF" w:rsidRDefault="000A3DAF">
            <w:pPr>
              <w:pStyle w:val="Heading1"/>
              <w:rPr>
                <w:sz w:val="28"/>
              </w:rPr>
            </w:pPr>
            <w:r w:rsidRPr="000A3DAF">
              <w:rPr>
                <w:sz w:val="44"/>
              </w:rPr>
              <w:t>Polo Shirts</w:t>
            </w:r>
          </w:p>
          <w:p w14:paraId="48CC5D0D" w14:textId="4B227E4A" w:rsidR="00463A3A" w:rsidRDefault="00A91A19">
            <w:pPr>
              <w:pStyle w:val="Heading2"/>
            </w:pPr>
            <w:r w:rsidRPr="000A3D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B6F3025" wp14:editId="5C5B60BC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47625</wp:posOffset>
                      </wp:positionV>
                      <wp:extent cx="2066925" cy="495300"/>
                      <wp:effectExtent l="0" t="0" r="28575" b="19050"/>
                      <wp:wrapSquare wrapText="bothSides"/>
                      <wp:docPr id="2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0C6AB4" w14:textId="4837BDDE" w:rsidR="00A91A19" w:rsidRPr="000A3DAF" w:rsidRDefault="00A91A19" w:rsidP="00A91A1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3DAF">
                                    <w:rPr>
                                      <w:sz w:val="18"/>
                                    </w:rPr>
                                    <w:t>Adults Sizes: S, M, L, XL, 2XL, 3XL</w:t>
                                  </w:r>
                                </w:p>
                                <w:p w14:paraId="0266243B" w14:textId="77777777" w:rsidR="00A91A19" w:rsidRPr="000A3DAF" w:rsidRDefault="00A91A19" w:rsidP="00A91A1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3DAF">
                                    <w:rPr>
                                      <w:sz w:val="18"/>
                                    </w:rPr>
                                    <w:t>Kids Sizes: 3/4, 5/6, 7/8, 9/11, 12/13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F3025" id="_x0000_s1030" type="#_x0000_t202" style="position:absolute;margin-left:144.3pt;margin-top:3.75pt;width:162.75pt;height:3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">
                      <v:textbox>
                        <w:txbxContent>
                          <w:p w14:paraId="070C6AB4" w14:textId="4837BDDE" w:rsidR="00A91A19" w:rsidRPr="000A3DAF" w:rsidRDefault="00A91A19" w:rsidP="00A91A19">
                            <w:pPr>
                              <w:rPr>
                                <w:sz w:val="18"/>
                              </w:rPr>
                            </w:pPr>
                            <w:r w:rsidRPr="000A3DAF">
                              <w:rPr>
                                <w:sz w:val="18"/>
                              </w:rPr>
                              <w:t>Adults Sizes: S, M, L, XL, 2XL, 3XL</w:t>
                            </w:r>
                          </w:p>
                          <w:p w14:paraId="0266243B" w14:textId="77777777" w:rsidR="00A91A19" w:rsidRPr="000A3DAF" w:rsidRDefault="00A91A19" w:rsidP="00A91A19">
                            <w:pPr>
                              <w:rPr>
                                <w:sz w:val="18"/>
                              </w:rPr>
                            </w:pPr>
                            <w:r w:rsidRPr="000A3DAF">
                              <w:rPr>
                                <w:sz w:val="18"/>
                              </w:rPr>
                              <w:t>Kids Sizes: 3/4, 5/6, 7/8, 9/11, 12/13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A3DAF">
              <w:t>Performance Polo</w:t>
            </w:r>
          </w:p>
          <w:p w14:paraId="53737F32" w14:textId="128005EB" w:rsidR="00A91A19" w:rsidRPr="00A91A19" w:rsidRDefault="00C62EDE" w:rsidP="00A91A19">
            <w:pPr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8CA1EBD" wp14:editId="389AEFB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711835</wp:posOffset>
                      </wp:positionV>
                      <wp:extent cx="952500" cy="1162050"/>
                      <wp:effectExtent l="0" t="0" r="0" b="0"/>
                      <wp:wrapSquare wrapText="bothSides"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1162050"/>
                                <a:chOff x="0" y="0"/>
                                <a:chExt cx="1953260" cy="2257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3260" cy="2257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975" y="571500"/>
                                  <a:ext cx="37401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7C7A3F" id="Group 24" o:spid="_x0000_s1026" style="position:absolute;margin-left:.3pt;margin-top:56.05pt;width:75pt;height:91.5pt;z-index:251668480;mso-width-relative:margin;mso-height-relative:margin" coordsize="19532,22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">
                      <v:shape id="Picture 25" o:spid="_x0000_s1027" type="#_x0000_t75" style="position:absolute;width:19532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">
                        <v:imagedata r:id="rId23" o:title=""/>
                      </v:shape>
                      <v:shape id="Picture 26" o:spid="_x0000_s1028" type="#_x0000_t75" style="position:absolute;left:9429;top:5715;width:3740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">
                        <v:imagedata r:id="rId24" o:title=""/>
                      </v:shape>
                      <w10:wrap type="square"/>
                    </v:group>
                  </w:pict>
                </mc:Fallback>
              </mc:AlternateContent>
            </w:r>
            <w:r w:rsidR="00433F8B">
              <w:rPr>
                <w:i/>
                <w:sz w:val="24"/>
              </w:rPr>
              <w:t>Adult: £15 Kids: £12</w:t>
            </w:r>
            <w:r w:rsidR="00A91A19" w:rsidRPr="00A91A19">
              <w:rPr>
                <w:sz w:val="24"/>
              </w:rPr>
              <w:t xml:space="preserve">             </w:t>
            </w:r>
            <w:r w:rsidR="00A91A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42A0BAD5" wp14:editId="2AEB8DD6">
                      <wp:simplePos x="0" y="0"/>
                      <wp:positionH relativeFrom="column">
                        <wp:posOffset>2889885</wp:posOffset>
                      </wp:positionH>
                      <wp:positionV relativeFrom="paragraph">
                        <wp:posOffset>688340</wp:posOffset>
                      </wp:positionV>
                      <wp:extent cx="1019175" cy="1228725"/>
                      <wp:effectExtent l="0" t="0" r="9525" b="9525"/>
                      <wp:wrapSquare wrapText="bothSides"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1228725"/>
                                <a:chOff x="0" y="0"/>
                                <a:chExt cx="2118360" cy="2447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199" descr="https://static.pencarrie.com/images/products/1492082506/jc040/acw/front/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360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2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1486" y="725714"/>
                                  <a:ext cx="41719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4E7EE" id="Group 198" o:spid="_x0000_s1026" style="position:absolute;margin-left:227.55pt;margin-top:54.2pt;width:80.25pt;height:96.75pt;z-index:251673600;mso-width-relative:margin;mso-height-relative:margin" coordsize="21183,244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">
                      <v:shape id="Picture 199" o:spid="_x0000_s1027" type="#_x0000_t75" alt="https://static.pencarrie.com/images/products/1492082506/jc040/acw/front/341.jpg" style="position:absolute;width:21183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">
                        <v:imagedata r:id="rId27" o:title="341"/>
                      </v:shape>
                      <v:shape id="Picture 200" o:spid="_x0000_s1028" type="#_x0000_t75" style="position:absolute;left:10014;top:7257;width:417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">
                        <v:imagedata r:id="rId28" o:title=""/>
                      </v:shape>
                      <w10:wrap type="square"/>
                    </v:group>
                  </w:pict>
                </mc:Fallback>
              </mc:AlternateContent>
            </w:r>
            <w:r w:rsidR="00A91A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6C91488" wp14:editId="29AD075C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679450</wp:posOffset>
                      </wp:positionV>
                      <wp:extent cx="1047750" cy="1200150"/>
                      <wp:effectExtent l="0" t="0" r="0" b="0"/>
                      <wp:wrapSquare wrapText="bothSides"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1200150"/>
                                <a:chOff x="0" y="0"/>
                                <a:chExt cx="2162175" cy="2497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 descr="https://static.pencarrie.com/images/products/1492082508/jc040/jbk/front/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2497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5850" y="695325"/>
                                  <a:ext cx="409575" cy="270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721988" id="Group 194" o:spid="_x0000_s1026" style="position:absolute;margin-left:148.8pt;margin-top:53.5pt;width:82.5pt;height:94.5pt;z-index:251671552;mso-width-relative:margin;mso-height-relative:margin" coordsize="21621,249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">
                      <v:shape id="Picture 195" o:spid="_x0000_s1027" type="#_x0000_t75" alt="https://static.pencarrie.com/images/products/1492082508/jc040/jbk/front/341.jpg" style="position:absolute;width:21621;height:2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">
                        <v:imagedata r:id="rId31" o:title="341"/>
                      </v:shape>
                      <v:shape id="Picture 196" o:spid="_x0000_s1028" type="#_x0000_t75" style="position:absolute;left:10858;top:6953;width:4096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">
                        <v:imagedata r:id="rId32" o:title=""/>
                      </v:shape>
                      <w10:wrap type="square"/>
                    </v:group>
                  </w:pict>
                </mc:Fallback>
              </mc:AlternateContent>
            </w:r>
            <w:r w:rsidR="00A91A19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338C1E0" wp14:editId="6E002C3C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679450</wp:posOffset>
                  </wp:positionV>
                  <wp:extent cx="1028700" cy="1200150"/>
                  <wp:effectExtent l="0" t="0" r="0" b="0"/>
                  <wp:wrapSquare wrapText="bothSides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835D0C" w14:textId="2A12750F" w:rsidR="00A91A19" w:rsidRDefault="0057030F">
            <w:pPr>
              <w:pStyle w:val="Heading2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4AD97BF" wp14:editId="17ADF582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1697768</wp:posOffset>
                      </wp:positionV>
                      <wp:extent cx="590550" cy="228600"/>
                      <wp:effectExtent l="0" t="0" r="19050" b="19050"/>
                      <wp:wrapNone/>
                      <wp:docPr id="2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08D88" w14:textId="77777777" w:rsidR="0057030F" w:rsidRPr="00C62EDE" w:rsidRDefault="0057030F" w:rsidP="0057030F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Jet Black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D97BF" id="_x0000_s1031" type="#_x0000_t202" style="position:absolute;margin-left:164.4pt;margin-top:133.7pt;width:46.5pt;height:1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">
                      <v:textbox>
                        <w:txbxContent>
                          <w:p w14:paraId="07B08D88" w14:textId="77777777" w:rsidR="0057030F" w:rsidRPr="00C62EDE" w:rsidRDefault="0057030F" w:rsidP="0057030F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Jet Black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2ED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6A7E84F6" wp14:editId="07B02B83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1701165</wp:posOffset>
                      </wp:positionV>
                      <wp:extent cx="819150" cy="495300"/>
                      <wp:effectExtent l="0" t="0" r="19050" b="19050"/>
                      <wp:wrapNone/>
                      <wp:docPr id="2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A8C1B3" w14:textId="43134DAE" w:rsidR="00C62EDE" w:rsidRDefault="00C62EDE" w:rsidP="00C62EDE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Orange Crush</w:t>
                                  </w:r>
                                </w:p>
                                <w:p w14:paraId="5697EEE4" w14:textId="446493DB" w:rsidR="00C62EDE" w:rsidRDefault="00C62EDE" w:rsidP="00C62EDE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(adults only)</w:t>
                                  </w:r>
                                </w:p>
                                <w:p w14:paraId="7B073A0F" w14:textId="77777777" w:rsidR="00C62EDE" w:rsidRDefault="00C62EDE" w:rsidP="00C62EDE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</w:p>
                                <w:p w14:paraId="14DFB6D7" w14:textId="77777777" w:rsidR="00C62EDE" w:rsidRPr="00C62EDE" w:rsidRDefault="00C62EDE" w:rsidP="00C62EDE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E84F6" id="_x0000_s1032" type="#_x0000_t202" style="position:absolute;margin-left:79.05pt;margin-top:133.95pt;width:64.5pt;height:3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">
                      <v:textbox>
                        <w:txbxContent>
                          <w:p w14:paraId="38A8C1B3" w14:textId="43134DAE" w:rsidR="00C62EDE" w:rsidRDefault="00C62EDE" w:rsidP="00C62EDE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Orange Crush</w:t>
                            </w:r>
                          </w:p>
                          <w:p w14:paraId="5697EEE4" w14:textId="446493DB" w:rsidR="00C62EDE" w:rsidRDefault="00C62EDE" w:rsidP="00C62EDE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(adults only)</w:t>
                            </w:r>
                          </w:p>
                          <w:p w14:paraId="7B073A0F" w14:textId="77777777" w:rsidR="00C62EDE" w:rsidRDefault="00C62EDE" w:rsidP="00C62EDE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</w:p>
                          <w:p w14:paraId="14DFB6D7" w14:textId="77777777" w:rsidR="00C62EDE" w:rsidRPr="00C62EDE" w:rsidRDefault="00C62EDE" w:rsidP="00C62EDE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2ED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770DC571" wp14:editId="0C81E54F">
                      <wp:simplePos x="0" y="0"/>
                      <wp:positionH relativeFrom="column">
                        <wp:posOffset>3042285</wp:posOffset>
                      </wp:positionH>
                      <wp:positionV relativeFrom="paragraph">
                        <wp:posOffset>1687830</wp:posOffset>
                      </wp:positionV>
                      <wp:extent cx="762000" cy="219075"/>
                      <wp:effectExtent l="0" t="0" r="19050" b="28575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7265FE" w14:textId="1B5FB550" w:rsidR="00C62EDE" w:rsidRPr="00C62EDE" w:rsidRDefault="00C62EDE" w:rsidP="00C62EDE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Arctic White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DC571" id="_x0000_s1033" type="#_x0000_t202" style="position:absolute;margin-left:239.55pt;margin-top:132.9pt;width:60pt;height:17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">
                      <v:textbox>
                        <w:txbxContent>
                          <w:p w14:paraId="347265FE" w14:textId="1B5FB550" w:rsidR="00C62EDE" w:rsidRPr="00C62EDE" w:rsidRDefault="00C62EDE" w:rsidP="00C62EDE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Arctic White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2ED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0ECC0F44" wp14:editId="6E46BB5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1706880</wp:posOffset>
                      </wp:positionV>
                      <wp:extent cx="819150" cy="228600"/>
                      <wp:effectExtent l="0" t="0" r="19050" b="19050"/>
                      <wp:wrapNone/>
                      <wp:docPr id="2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4DEB5E" w14:textId="77777777" w:rsidR="00C62EDE" w:rsidRPr="00C62EDE" w:rsidRDefault="00C62EDE" w:rsidP="00C62ED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62EDE">
                                    <w:rPr>
                                      <w:sz w:val="16"/>
                                    </w:rPr>
                                    <w:t>Sapphire Blue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C0F44" id="_x0000_s1034" type="#_x0000_t202" style="position:absolute;margin-left:4.05pt;margin-top:134.4pt;width:64.5pt;height:1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">
                      <v:textbox>
                        <w:txbxContent>
                          <w:p w14:paraId="7C4DEB5E" w14:textId="77777777" w:rsidR="00C62EDE" w:rsidRPr="00C62EDE" w:rsidRDefault="00C62EDE" w:rsidP="00C62EDE">
                            <w:pPr>
                              <w:rPr>
                                <w:sz w:val="16"/>
                              </w:rPr>
                            </w:pPr>
                            <w:r w:rsidRPr="00C62EDE">
                              <w:rPr>
                                <w:sz w:val="16"/>
                              </w:rPr>
                              <w:t>Sapphire Blue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DBA71F" w14:textId="6E362ABD" w:rsidR="00A91A19" w:rsidRDefault="00A91A19">
            <w:pPr>
              <w:pStyle w:val="Heading2"/>
            </w:pPr>
          </w:p>
          <w:p w14:paraId="28186DF5" w14:textId="677F2D8F" w:rsidR="00433F8B" w:rsidRDefault="00433F8B">
            <w:pPr>
              <w:pStyle w:val="Heading2"/>
            </w:pPr>
          </w:p>
          <w:p w14:paraId="2A0E02D6" w14:textId="2F127458" w:rsidR="00463A3A" w:rsidRDefault="00433F8B">
            <w:pPr>
              <w:pStyle w:val="Heading2"/>
            </w:pPr>
            <w:r w:rsidRPr="000A3D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44EC2345" wp14:editId="38C4C28C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55880</wp:posOffset>
                      </wp:positionV>
                      <wp:extent cx="1524000" cy="247650"/>
                      <wp:effectExtent l="0" t="0" r="19050" b="19050"/>
                      <wp:wrapSquare wrapText="bothSides"/>
                      <wp:docPr id="2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BA29C3" w14:textId="61085331" w:rsidR="00C62EDE" w:rsidRPr="000A3DAF" w:rsidRDefault="00C62EDE" w:rsidP="00C62E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3DAF">
                                    <w:rPr>
                                      <w:sz w:val="18"/>
                                    </w:rPr>
                                    <w:t>Adults Sizes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: XS, S, </w:t>
                                  </w:r>
                                  <w:r w:rsidR="003E572F">
                                    <w:rPr>
                                      <w:sz w:val="18"/>
                                    </w:rPr>
                                    <w:t>M, L, XL</w:t>
                                  </w:r>
                                </w:p>
                                <w:p w14:paraId="3FE109E3" w14:textId="75DD6B39" w:rsidR="00C62EDE" w:rsidRPr="000A3DAF" w:rsidRDefault="00C62EDE" w:rsidP="00C62E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C2345" id="_x0000_s1037" type="#_x0000_t202" style="position:absolute;margin-left:181.8pt;margin-top:4.4pt;width:120pt;height:19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">
                      <v:textbox>
                        <w:txbxContent>
                          <w:p w14:paraId="4BBA29C3" w14:textId="61085331" w:rsidR="00C62EDE" w:rsidRPr="000A3DAF" w:rsidRDefault="00C62EDE" w:rsidP="00C62EDE">
                            <w:pPr>
                              <w:rPr>
                                <w:sz w:val="18"/>
                              </w:rPr>
                            </w:pPr>
                            <w:r w:rsidRPr="000A3DAF">
                              <w:rPr>
                                <w:sz w:val="18"/>
                              </w:rPr>
                              <w:t>Adults Sizes</w:t>
                            </w:r>
                            <w:r>
                              <w:rPr>
                                <w:sz w:val="18"/>
                              </w:rPr>
                              <w:t xml:space="preserve">: XS, S, </w:t>
                            </w:r>
                            <w:r w:rsidR="003E572F">
                              <w:rPr>
                                <w:sz w:val="18"/>
                              </w:rPr>
                              <w:t>M, L, XL</w:t>
                            </w:r>
                          </w:p>
                          <w:p w14:paraId="3FE109E3" w14:textId="75DD6B39" w:rsidR="00C62EDE" w:rsidRPr="000A3DAF" w:rsidRDefault="00C62EDE" w:rsidP="00C62E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62EDE">
              <w:t>Ladies Performance Polo</w:t>
            </w:r>
          </w:p>
          <w:p w14:paraId="0353B76A" w14:textId="2D651585" w:rsidR="00463A3A" w:rsidRPr="00433F8B" w:rsidRDefault="00433F8B">
            <w:pPr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7F6533A9" wp14:editId="3FFDD054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1910715</wp:posOffset>
                      </wp:positionV>
                      <wp:extent cx="819150" cy="228600"/>
                      <wp:effectExtent l="0" t="0" r="19050" b="19050"/>
                      <wp:wrapNone/>
                      <wp:docPr id="2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B63951" w14:textId="77777777" w:rsidR="00C62EDE" w:rsidRPr="00C62EDE" w:rsidRDefault="00C62EDE" w:rsidP="00C62ED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62EDE">
                                    <w:rPr>
                                      <w:sz w:val="16"/>
                                    </w:rPr>
                                    <w:t>Sapphire Blue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533A9" id="_x0000_s1038" type="#_x0000_t202" style="position:absolute;margin-left:23.25pt;margin-top:150.45pt;width:64.5pt;height:1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">
                      <v:textbox>
                        <w:txbxContent>
                          <w:p w14:paraId="32B63951" w14:textId="77777777" w:rsidR="00C62EDE" w:rsidRPr="00C62EDE" w:rsidRDefault="00C62EDE" w:rsidP="00C62EDE">
                            <w:pPr>
                              <w:rPr>
                                <w:sz w:val="16"/>
                              </w:rPr>
                            </w:pPr>
                            <w:r w:rsidRPr="00C62EDE">
                              <w:rPr>
                                <w:sz w:val="16"/>
                              </w:rPr>
                              <w:t>Sapphire Blue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2EDE" w:rsidRPr="00433F8B">
              <w:rPr>
                <w:i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145FC374" wp14:editId="07AD8FFE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1917065</wp:posOffset>
                      </wp:positionV>
                      <wp:extent cx="762000" cy="219075"/>
                      <wp:effectExtent l="0" t="0" r="19050" b="28575"/>
                      <wp:wrapNone/>
                      <wp:docPr id="2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065E5F" w14:textId="77777777" w:rsidR="00C62EDE" w:rsidRPr="00C62EDE" w:rsidRDefault="00C62EDE" w:rsidP="00C62EDE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Arctic White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FC374" id="_x0000_s1036" type="#_x0000_t202" style="position:absolute;margin-left:3in;margin-top:150.95pt;width:60pt;height:17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">
                      <v:textbox>
                        <w:txbxContent>
                          <w:p w14:paraId="0E065E5F" w14:textId="77777777" w:rsidR="00C62EDE" w:rsidRPr="00C62EDE" w:rsidRDefault="00C62EDE" w:rsidP="00C62EDE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Arctic White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2EDE" w:rsidRPr="00433F8B">
              <w:rPr>
                <w:i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4223953D" wp14:editId="2879ABE3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1917065</wp:posOffset>
                      </wp:positionV>
                      <wp:extent cx="590550" cy="228600"/>
                      <wp:effectExtent l="0" t="0" r="19050" b="19050"/>
                      <wp:wrapNone/>
                      <wp:docPr id="2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B6CAD5" w14:textId="77777777" w:rsidR="00C62EDE" w:rsidRPr="00C62EDE" w:rsidRDefault="00C62EDE" w:rsidP="00C62EDE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Jet Black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3953D" id="_x0000_s1037" type="#_x0000_t202" style="position:absolute;margin-left:126.75pt;margin-top:150.95pt;width:46.5pt;height:1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">
                      <v:textbox>
                        <w:txbxContent>
                          <w:p w14:paraId="0EB6CAD5" w14:textId="77777777" w:rsidR="00C62EDE" w:rsidRPr="00C62EDE" w:rsidRDefault="00C62EDE" w:rsidP="00C62EDE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Jet Black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2EDE" w:rsidRPr="00433F8B"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6B792A94" wp14:editId="5EC3E82C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196850</wp:posOffset>
                      </wp:positionV>
                      <wp:extent cx="1219200" cy="1552575"/>
                      <wp:effectExtent l="0" t="0" r="0" b="9525"/>
                      <wp:wrapSquare wrapText="bothSides"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552575"/>
                                <a:chOff x="0" y="0"/>
                                <a:chExt cx="1887220" cy="2181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7220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0" y="628650"/>
                                  <a:ext cx="34544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80F5BD" id="Group 33" o:spid="_x0000_s1026" style="position:absolute;margin-left:201.3pt;margin-top:15.5pt;width:96pt;height:122.25pt;z-index:251702272;mso-width-relative:margin;mso-height-relative:margin" coordsize="18872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">
                      <v:shape id="Picture 30" o:spid="_x0000_s1027" type="#_x0000_t75" style="position:absolute;width:18872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">
                        <v:imagedata r:id="rId36" o:title=""/>
                      </v:shape>
                      <v:shape id="Picture 32" o:spid="_x0000_s1028" type="#_x0000_t75" style="position:absolute;left:8572;top:6286;width:345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">
                        <v:imagedata r:id="rId37" o:title=""/>
                      </v:shape>
                      <w10:wrap type="square"/>
                    </v:group>
                  </w:pict>
                </mc:Fallback>
              </mc:AlternateContent>
            </w:r>
            <w:r w:rsidR="00C62EDE" w:rsidRPr="00433F8B"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6B1D3A37" wp14:editId="1CAECF7B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263525</wp:posOffset>
                      </wp:positionV>
                      <wp:extent cx="1219200" cy="1476375"/>
                      <wp:effectExtent l="0" t="0" r="0" b="9525"/>
                      <wp:wrapSquare wrapText="bothSides"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476375"/>
                                <a:chOff x="0" y="0"/>
                                <a:chExt cx="2066925" cy="2386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 descr="https://static.pencarrie.com/images/products/1490709391/jc045/jbk/front/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2386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1550" y="676275"/>
                                  <a:ext cx="34290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B16ECA" id="Group 36" o:spid="_x0000_s1026" style="position:absolute;margin-left:107.55pt;margin-top:20.75pt;width:96pt;height:116.25pt;z-index:251700224;mso-width-relative:margin;mso-height-relative:margin" coordsize="20669,238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">
                      <v:shape id="Picture 34" o:spid="_x0000_s1027" type="#_x0000_t75" alt="https://static.pencarrie.com/images/products/1490709391/jc045/jbk/front/341.jpg" style="position:absolute;width:20669;height:2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">
                        <v:imagedata r:id="rId40" o:title="341"/>
                      </v:shape>
                      <v:shape id="Picture 35" o:spid="_x0000_s1028" type="#_x0000_t75" style="position:absolute;left:9715;top:6762;width:3429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">
                        <v:imagedata r:id="rId41" o:title=""/>
                      </v:shape>
                      <w10:wrap type="square"/>
                    </v:group>
                  </w:pict>
                </mc:Fallback>
              </mc:AlternateContent>
            </w:r>
            <w:r w:rsidR="00C62EDE" w:rsidRPr="00433F8B"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47C86E7A" wp14:editId="795A5FF2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196850</wp:posOffset>
                      </wp:positionV>
                      <wp:extent cx="1390650" cy="1581150"/>
                      <wp:effectExtent l="0" t="0" r="0" b="0"/>
                      <wp:wrapSquare wrapText="bothSides"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0" cy="1581150"/>
                                <a:chOff x="0" y="0"/>
                                <a:chExt cx="2068830" cy="2390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8830" cy="2390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475" y="800100"/>
                                  <a:ext cx="352425" cy="233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41D9F" id="Group 31" o:spid="_x0000_s1026" style="position:absolute;margin-left:.3pt;margin-top:15.5pt;width:109.5pt;height:124.5pt;z-index:251698176;mso-position-horizontal-relative:margin;mso-width-relative:margin;mso-height-relative:margin" coordsize="20688,2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">
                      <v:shape id="Picture 28" o:spid="_x0000_s1027" type="#_x0000_t75" style="position:absolute;width:20688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">
                        <v:imagedata r:id="rId44" o:title=""/>
                      </v:shape>
                      <v:shape id="Picture 29" o:spid="_x0000_s1028" type="#_x0000_t75" style="position:absolute;left:11334;top:8001;width:3525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">
                        <v:imagedata r:id="rId45" o:title=""/>
                      </v:shape>
                      <w10:wrap type="square" anchorx="margin"/>
                    </v:group>
                  </w:pict>
                </mc:Fallback>
              </mc:AlternateContent>
            </w:r>
            <w:r w:rsidRPr="00433F8B">
              <w:rPr>
                <w:i/>
                <w:sz w:val="24"/>
              </w:rPr>
              <w:t>Adult: £15</w:t>
            </w:r>
          </w:p>
        </w:tc>
      </w:tr>
      <w:tr w:rsidR="00463A3A" w14:paraId="088F6A4A" w14:textId="77777777" w:rsidTr="004D24FD">
        <w:trPr>
          <w:trHeight w:hRule="exact" w:val="504"/>
        </w:trPr>
        <w:tc>
          <w:tcPr>
            <w:tcW w:w="6192" w:type="dxa"/>
            <w:vAlign w:val="bottom"/>
          </w:tcPr>
          <w:p w14:paraId="23CDE4A6" w14:textId="42925379" w:rsidR="00463A3A" w:rsidRDefault="00463A3A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2CC9824E" w14:textId="77777777" w:rsidR="00463A3A" w:rsidRDefault="00463A3A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4998C78C" w14:textId="77777777" w:rsidR="00463A3A" w:rsidRDefault="00463A3A">
            <w:pPr>
              <w:pStyle w:val="NoSpacing"/>
            </w:pPr>
          </w:p>
        </w:tc>
        <w:tc>
          <w:tcPr>
            <w:tcW w:w="6255" w:type="dxa"/>
            <w:gridSpan w:val="2"/>
            <w:vAlign w:val="bottom"/>
          </w:tcPr>
          <w:p w14:paraId="052C1E34" w14:textId="462C527B" w:rsidR="00463A3A" w:rsidRDefault="00463A3A">
            <w:pPr>
              <w:pStyle w:val="NoSpacing"/>
              <w:jc w:val="right"/>
              <w:rPr>
                <w:rStyle w:val="PageNumber"/>
              </w:rPr>
            </w:pPr>
          </w:p>
        </w:tc>
      </w:tr>
      <w:tr w:rsidR="00463A3A" w14:paraId="2CEF77BF" w14:textId="77777777" w:rsidTr="004D24FD">
        <w:trPr>
          <w:gridAfter w:val="1"/>
          <w:wAfter w:w="63" w:type="dxa"/>
          <w:trHeight w:hRule="exact" w:val="9792"/>
        </w:trPr>
        <w:tc>
          <w:tcPr>
            <w:tcW w:w="6192" w:type="dxa"/>
          </w:tcPr>
          <w:p w14:paraId="0F6E0749" w14:textId="64A48AC8" w:rsidR="0057030F" w:rsidRPr="0057030F" w:rsidRDefault="003E572F" w:rsidP="0057030F">
            <w:pPr>
              <w:pStyle w:val="Heading1"/>
              <w:rPr>
                <w:sz w:val="44"/>
              </w:rPr>
            </w:pPr>
            <w:r w:rsidRPr="004D24FD">
              <w:rPr>
                <w:sz w:val="44"/>
              </w:rPr>
              <w:lastRenderedPageBreak/>
              <w:t>T-Shirts</w:t>
            </w:r>
          </w:p>
          <w:p w14:paraId="547831D9" w14:textId="176CF6E5" w:rsidR="0057030F" w:rsidRDefault="0057030F" w:rsidP="0057030F">
            <w:pPr>
              <w:pStyle w:val="Heading2"/>
            </w:pPr>
            <w:r w:rsidRPr="000A3D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1C721D2F" wp14:editId="33FD4D17">
                      <wp:simplePos x="0" y="0"/>
                      <wp:positionH relativeFrom="column">
                        <wp:posOffset>1969992</wp:posOffset>
                      </wp:positionH>
                      <wp:positionV relativeFrom="paragraph">
                        <wp:posOffset>94370</wp:posOffset>
                      </wp:positionV>
                      <wp:extent cx="1938655" cy="495300"/>
                      <wp:effectExtent l="0" t="0" r="23495" b="19050"/>
                      <wp:wrapSquare wrapText="bothSides"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65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57644" w14:textId="50932844" w:rsidR="004D24FD" w:rsidRPr="004D24FD" w:rsidRDefault="004D24FD" w:rsidP="004D24FD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4D24FD">
                                    <w:rPr>
                                      <w:sz w:val="16"/>
                                    </w:rPr>
                                    <w:t>Adults Sizes: XS, S, M, L, XL, 2XL, 3XL</w:t>
                                  </w:r>
                                </w:p>
                                <w:p w14:paraId="4266E972" w14:textId="77777777" w:rsidR="004D24FD" w:rsidRPr="004D24FD" w:rsidRDefault="004D24FD" w:rsidP="004D24FD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4D24FD">
                                    <w:rPr>
                                      <w:sz w:val="16"/>
                                    </w:rPr>
                                    <w:t>Kids Sizes: 3/4, 5/6, 7/8, 9/11, 12/13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21D2F" id="_x0000_s1041" type="#_x0000_t202" style="position:absolute;margin-left:155.1pt;margin-top:7.45pt;width:152.65pt;height:3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">
                      <v:textbox>
                        <w:txbxContent>
                          <w:p w14:paraId="30157644" w14:textId="50932844" w:rsidR="004D24FD" w:rsidRPr="004D24FD" w:rsidRDefault="004D24FD" w:rsidP="004D24FD">
                            <w:pPr>
                              <w:rPr>
                                <w:sz w:val="16"/>
                              </w:rPr>
                            </w:pPr>
                            <w:r w:rsidRPr="004D24FD">
                              <w:rPr>
                                <w:sz w:val="16"/>
                              </w:rPr>
                              <w:t>Adults Sizes: XS, S, M, L, XL, 2XL, 3XL</w:t>
                            </w:r>
                          </w:p>
                          <w:p w14:paraId="4266E972" w14:textId="77777777" w:rsidR="004D24FD" w:rsidRPr="004D24FD" w:rsidRDefault="004D24FD" w:rsidP="004D24FD">
                            <w:pPr>
                              <w:rPr>
                                <w:sz w:val="16"/>
                              </w:rPr>
                            </w:pPr>
                            <w:r w:rsidRPr="004D24FD">
                              <w:rPr>
                                <w:sz w:val="16"/>
                              </w:rPr>
                              <w:t>Kids Sizes: 3/4, 5/6, 7/8, 9/11, 12/13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E572F">
              <w:t xml:space="preserve">Performance T-Shirt </w:t>
            </w:r>
          </w:p>
          <w:p w14:paraId="41CCA490" w14:textId="79C141DA" w:rsidR="0057030F" w:rsidRPr="0057030F" w:rsidRDefault="0057030F" w:rsidP="0057030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7FFE0ECE" wp14:editId="17832A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352203</wp:posOffset>
                      </wp:positionV>
                      <wp:extent cx="1033145" cy="1166495"/>
                      <wp:effectExtent l="0" t="0" r="0" b="0"/>
                      <wp:wrapSquare wrapText="bothSides"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3145" cy="1166495"/>
                                <a:chOff x="0" y="0"/>
                                <a:chExt cx="2019300" cy="2333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 descr="https://static.pencarrie.com/images/products/1525343235/jc001/sap/front+pc/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9175" y="704850"/>
                                  <a:ext cx="3333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9D8FED" id="Group 42" o:spid="_x0000_s1026" style="position:absolute;margin-left:0;margin-top:27.75pt;width:81.35pt;height:91.85pt;z-index:251712512;mso-width-relative:margin;mso-height-relative:margin" coordsize="20193,233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">
                      <v:shape id="Picture 40" o:spid="_x0000_s1027" type="#_x0000_t75" alt="https://static.pencarrie.com/images/products/1525343235/jc001/sap/front+pc/341.jpg" style="position:absolute;width:20193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">
                        <v:imagedata r:id="rId48" o:title="341"/>
                      </v:shape>
                      <v:shape id="Picture 41" o:spid="_x0000_s1028" type="#_x0000_t75" style="position:absolute;left:10191;top:7048;width:3334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">
                        <v:imagedata r:id="rId49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38ED2F6C" wp14:editId="1E116E3B">
                      <wp:simplePos x="0" y="0"/>
                      <wp:positionH relativeFrom="column">
                        <wp:posOffset>2744034</wp:posOffset>
                      </wp:positionH>
                      <wp:positionV relativeFrom="paragraph">
                        <wp:posOffset>328348</wp:posOffset>
                      </wp:positionV>
                      <wp:extent cx="1101090" cy="1211580"/>
                      <wp:effectExtent l="0" t="0" r="3810" b="7620"/>
                      <wp:wrapSquare wrapText="bothSides"/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1090" cy="1211580"/>
                                <a:chOff x="0" y="0"/>
                                <a:chExt cx="1986280" cy="2295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49" descr="https://static.pencarrie.com/images/products/1525343232/jc001/acw/front/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6280" cy="229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8225" y="685800"/>
                                  <a:ext cx="34544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4FE21F" id="Group 51" o:spid="_x0000_s1026" style="position:absolute;margin-left:216.05pt;margin-top:25.85pt;width:86.7pt;height:95.4pt;z-index:251718656;mso-width-relative:margin;mso-height-relative:margin" coordsize="19862,229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">
                      <v:shape id="Picture 49" o:spid="_x0000_s1027" type="#_x0000_t75" alt="https://static.pencarrie.com/images/products/1525343232/jc001/acw/front/341.jpg" style="position:absolute;width:19862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">
                        <v:imagedata r:id="rId52" o:title="341"/>
                      </v:shape>
                      <v:shape id="Picture 50" o:spid="_x0000_s1028" type="#_x0000_t75" style="position:absolute;left:10382;top:6858;width:345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">
                        <v:imagedata r:id="rId53" o:title=""/>
                      </v:shape>
                      <w10:wrap type="square"/>
                    </v:group>
                  </w:pict>
                </mc:Fallback>
              </mc:AlternateContent>
            </w:r>
            <w:r w:rsidR="00433F8B">
              <w:rPr>
                <w:i/>
                <w:sz w:val="24"/>
              </w:rPr>
              <w:t>Adult: £12 Kids: £9</w:t>
            </w:r>
          </w:p>
          <w:p w14:paraId="1369D763" w14:textId="7103A56B" w:rsidR="003E572F" w:rsidRDefault="0057030F" w:rsidP="004D24F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2DA71802" wp14:editId="1DBE9B83">
                      <wp:simplePos x="0" y="0"/>
                      <wp:positionH relativeFrom="column">
                        <wp:posOffset>2897283</wp:posOffset>
                      </wp:positionH>
                      <wp:positionV relativeFrom="paragraph">
                        <wp:posOffset>1256060</wp:posOffset>
                      </wp:positionV>
                      <wp:extent cx="762000" cy="219075"/>
                      <wp:effectExtent l="0" t="0" r="19050" b="28575"/>
                      <wp:wrapNone/>
                      <wp:docPr id="2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7709B2" w14:textId="77777777" w:rsidR="004D24FD" w:rsidRPr="00C62EDE" w:rsidRDefault="004D24FD" w:rsidP="004D24FD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Arctic White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71802" id="_x0000_s1042" type="#_x0000_t202" style="position:absolute;margin-left:228.15pt;margin-top:98.9pt;width:60pt;height:17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">
                      <v:textbox>
                        <w:txbxContent>
                          <w:p w14:paraId="5F7709B2" w14:textId="77777777" w:rsidR="004D24FD" w:rsidRPr="00C62EDE" w:rsidRDefault="004D24FD" w:rsidP="004D24FD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Arctic White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3F4DD266" wp14:editId="3460AE68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1274705</wp:posOffset>
                      </wp:positionV>
                      <wp:extent cx="590550" cy="228600"/>
                      <wp:effectExtent l="0" t="0" r="19050" b="19050"/>
                      <wp:wrapNone/>
                      <wp:docPr id="2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5AD07C" w14:textId="77777777" w:rsidR="004D24FD" w:rsidRPr="00C62EDE" w:rsidRDefault="004D24FD" w:rsidP="004D24FD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Jet Black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DD266" id="_x0000_s1043" type="#_x0000_t202" style="position:absolute;margin-left:159.6pt;margin-top:100.35pt;width:46.5pt;height:1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">
                      <v:textbox>
                        <w:txbxContent>
                          <w:p w14:paraId="045AD07C" w14:textId="77777777" w:rsidR="004D24FD" w:rsidRPr="00C62EDE" w:rsidRDefault="004D24FD" w:rsidP="004D24FD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Jet Black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5B122547" wp14:editId="7C0F9FFF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1266664</wp:posOffset>
                      </wp:positionV>
                      <wp:extent cx="793214" cy="561860"/>
                      <wp:effectExtent l="0" t="0" r="26035" b="10160"/>
                      <wp:wrapNone/>
                      <wp:docPr id="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214" cy="561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B1A602" w14:textId="77777777" w:rsidR="004D24FD" w:rsidRDefault="004D24FD" w:rsidP="004D24FD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Orange Crush</w:t>
                                  </w:r>
                                </w:p>
                                <w:p w14:paraId="593A53D2" w14:textId="77777777" w:rsidR="004D24FD" w:rsidRDefault="004D24FD" w:rsidP="004D24FD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(adults only)</w:t>
                                  </w:r>
                                </w:p>
                                <w:p w14:paraId="2DAE88DD" w14:textId="77777777" w:rsidR="004D24FD" w:rsidRDefault="004D24FD" w:rsidP="004D24FD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</w:p>
                                <w:p w14:paraId="1BC55D81" w14:textId="77777777" w:rsidR="004D24FD" w:rsidRPr="00C62EDE" w:rsidRDefault="004D24FD" w:rsidP="004D24FD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22547" id="_x0000_s1044" type="#_x0000_t202" style="position:absolute;margin-left:84.3pt;margin-top:99.75pt;width:62.45pt;height:44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">
                      <v:textbox>
                        <w:txbxContent>
                          <w:p w14:paraId="2BB1A602" w14:textId="77777777" w:rsidR="004D24FD" w:rsidRDefault="004D24FD" w:rsidP="004D24FD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Orange Crush</w:t>
                            </w:r>
                          </w:p>
                          <w:p w14:paraId="593A53D2" w14:textId="77777777" w:rsidR="004D24FD" w:rsidRDefault="004D24FD" w:rsidP="004D24FD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(adults only)</w:t>
                            </w:r>
                          </w:p>
                          <w:p w14:paraId="2DAE88DD" w14:textId="77777777" w:rsidR="004D24FD" w:rsidRDefault="004D24FD" w:rsidP="004D24FD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</w:p>
                          <w:p w14:paraId="1BC55D81" w14:textId="77777777" w:rsidR="004D24FD" w:rsidRPr="00C62EDE" w:rsidRDefault="004D24FD" w:rsidP="004D24FD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1A0C002C" wp14:editId="7E7A0021">
                      <wp:simplePos x="0" y="0"/>
                      <wp:positionH relativeFrom="column">
                        <wp:posOffset>89948</wp:posOffset>
                      </wp:positionH>
                      <wp:positionV relativeFrom="paragraph">
                        <wp:posOffset>1266220</wp:posOffset>
                      </wp:positionV>
                      <wp:extent cx="837282" cy="253388"/>
                      <wp:effectExtent l="0" t="0" r="20320" b="13335"/>
                      <wp:wrapNone/>
                      <wp:docPr id="2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7282" cy="2533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624DB" w14:textId="77777777" w:rsidR="004D24FD" w:rsidRPr="00C62EDE" w:rsidRDefault="004D24FD" w:rsidP="004D24FD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62EDE">
                                    <w:rPr>
                                      <w:sz w:val="16"/>
                                    </w:rPr>
                                    <w:t>Sapphire Blue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C002C" id="_x0000_s1045" type="#_x0000_t202" style="position:absolute;margin-left:7.1pt;margin-top:99.7pt;width:65.95pt;height:19.9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8fKAIAAE0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">
                      <v:textbox>
                        <w:txbxContent>
                          <w:p w14:paraId="7AF624DB" w14:textId="77777777" w:rsidR="004D24FD" w:rsidRPr="00C62EDE" w:rsidRDefault="004D24FD" w:rsidP="004D24FD">
                            <w:pPr>
                              <w:rPr>
                                <w:sz w:val="16"/>
                              </w:rPr>
                            </w:pPr>
                            <w:r w:rsidRPr="00C62EDE">
                              <w:rPr>
                                <w:sz w:val="16"/>
                              </w:rPr>
                              <w:t>Sapphire Blue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572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16D4EFE7" wp14:editId="2963F3FE">
                      <wp:simplePos x="0" y="0"/>
                      <wp:positionH relativeFrom="column">
                        <wp:posOffset>1861869</wp:posOffset>
                      </wp:positionH>
                      <wp:positionV relativeFrom="paragraph">
                        <wp:posOffset>47179</wp:posOffset>
                      </wp:positionV>
                      <wp:extent cx="996950" cy="1223010"/>
                      <wp:effectExtent l="0" t="0" r="0" b="0"/>
                      <wp:wrapSquare wrapText="bothSides"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50" cy="1223010"/>
                                <a:chOff x="0" y="0"/>
                                <a:chExt cx="2028825" cy="2343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46" descr="https://static.pencarrie.com/images/products/1525343234/jc001/jbk/front/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5375" y="695325"/>
                                  <a:ext cx="314325" cy="207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C7929E" id="Group 48" o:spid="_x0000_s1026" style="position:absolute;margin-left:146.6pt;margin-top:3.7pt;width:78.5pt;height:96.3pt;z-index:251716608;mso-width-relative:margin;mso-height-relative:margin" coordsize="20288,23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">
                      <v:shape id="Picture 46" o:spid="_x0000_s1027" type="#_x0000_t75" alt="https://static.pencarrie.com/images/products/1525343234/jc001/jbk/front/341.jpg" style="position:absolute;width:20288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">
                        <v:imagedata r:id="rId56" o:title="341"/>
                      </v:shape>
                      <v:shape id="Picture 47" o:spid="_x0000_s1028" type="#_x0000_t75" style="position:absolute;left:10953;top:6953;width:3144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">
                        <v:imagedata r:id="rId57" o:title=""/>
                      </v:shape>
                      <w10:wrap type="square"/>
                    </v:group>
                  </w:pict>
                </mc:Fallback>
              </mc:AlternateContent>
            </w:r>
            <w:r w:rsidR="003E572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EE59E58" wp14:editId="7A941071">
                      <wp:simplePos x="0" y="0"/>
                      <wp:positionH relativeFrom="column">
                        <wp:posOffset>935602</wp:posOffset>
                      </wp:positionH>
                      <wp:positionV relativeFrom="paragraph">
                        <wp:posOffset>71499</wp:posOffset>
                      </wp:positionV>
                      <wp:extent cx="1021080" cy="1198880"/>
                      <wp:effectExtent l="0" t="0" r="7620" b="1270"/>
                      <wp:wrapSquare wrapText="bothSides"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1198880"/>
                                <a:chOff x="0" y="0"/>
                                <a:chExt cx="2028825" cy="2345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43" descr="https://static.pencarrie.com/images/products/1525343234/jc001/ocr/front+pc/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2345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7275" y="723900"/>
                                  <a:ext cx="333375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67B9EB" id="Group 45" o:spid="_x0000_s1026" style="position:absolute;margin-left:73.65pt;margin-top:5.65pt;width:80.4pt;height:94.4pt;z-index:251714560;mso-width-relative:margin;mso-height-relative:margin" coordsize="20288,234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">
                      <v:shape id="Picture 43" o:spid="_x0000_s1027" type="#_x0000_t75" alt="https://static.pencarrie.com/images/products/1525343234/jc001/ocr/front+pc/341.jpg" style="position:absolute;width:20288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">
                        <v:imagedata r:id="rId60" o:title="341"/>
                      </v:shape>
                      <v:shape id="Picture 44" o:spid="_x0000_s1028" type="#_x0000_t75" style="position:absolute;left:10572;top:7239;width:3334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">
                        <v:imagedata r:id="rId61" o:title=""/>
                      </v:shape>
                      <w10:wrap type="square"/>
                    </v:group>
                  </w:pict>
                </mc:Fallback>
              </mc:AlternateContent>
            </w:r>
          </w:p>
          <w:p w14:paraId="5914E902" w14:textId="60A17DCF" w:rsidR="003E572F" w:rsidRDefault="003E572F">
            <w:pPr>
              <w:pStyle w:val="Heading2"/>
            </w:pPr>
          </w:p>
          <w:p w14:paraId="39D47635" w14:textId="4FA6781A" w:rsidR="0057030F" w:rsidRDefault="0057030F">
            <w:pPr>
              <w:pStyle w:val="Heading2"/>
            </w:pPr>
            <w:r w:rsidRPr="000A3D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2E36768C" wp14:editId="1D47AF98">
                      <wp:simplePos x="0" y="0"/>
                      <wp:positionH relativeFrom="column">
                        <wp:posOffset>2368626</wp:posOffset>
                      </wp:positionH>
                      <wp:positionV relativeFrom="paragraph">
                        <wp:posOffset>236986</wp:posOffset>
                      </wp:positionV>
                      <wp:extent cx="1524000" cy="247650"/>
                      <wp:effectExtent l="0" t="0" r="19050" b="19050"/>
                      <wp:wrapSquare wrapText="bothSides"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6C3C45" w14:textId="77777777" w:rsidR="0057030F" w:rsidRPr="000A3DAF" w:rsidRDefault="0057030F" w:rsidP="005703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3DAF">
                                    <w:rPr>
                                      <w:sz w:val="18"/>
                                    </w:rPr>
                                    <w:t>Adults Sizes</w:t>
                                  </w:r>
                                  <w:r>
                                    <w:rPr>
                                      <w:sz w:val="18"/>
                                    </w:rPr>
                                    <w:t>: XS, S, M, L, XL</w:t>
                                  </w:r>
                                </w:p>
                                <w:p w14:paraId="0A50D75F" w14:textId="77777777" w:rsidR="0057030F" w:rsidRPr="000A3DAF" w:rsidRDefault="0057030F" w:rsidP="005703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6768C" id="_x0000_s1046" type="#_x0000_t202" style="position:absolute;margin-left:186.5pt;margin-top:18.65pt;width:120pt;height:19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">
                      <v:textbox>
                        <w:txbxContent>
                          <w:p w14:paraId="236C3C45" w14:textId="77777777" w:rsidR="0057030F" w:rsidRPr="000A3DAF" w:rsidRDefault="0057030F" w:rsidP="0057030F">
                            <w:pPr>
                              <w:rPr>
                                <w:sz w:val="18"/>
                              </w:rPr>
                            </w:pPr>
                            <w:r w:rsidRPr="000A3DAF">
                              <w:rPr>
                                <w:sz w:val="18"/>
                              </w:rPr>
                              <w:t>Adults Sizes</w:t>
                            </w:r>
                            <w:r>
                              <w:rPr>
                                <w:sz w:val="18"/>
                              </w:rPr>
                              <w:t>: XS, S, M, L, XL</w:t>
                            </w:r>
                          </w:p>
                          <w:p w14:paraId="0A50D75F" w14:textId="77777777" w:rsidR="0057030F" w:rsidRPr="000A3DAF" w:rsidRDefault="0057030F" w:rsidP="0057030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00F865F" w14:textId="201B3AAB" w:rsidR="00463A3A" w:rsidRDefault="004D24FD">
            <w:pPr>
              <w:pStyle w:val="Heading2"/>
            </w:pPr>
            <w:r>
              <w:t>Ladies Performance T-Shirt</w:t>
            </w:r>
          </w:p>
          <w:p w14:paraId="36369827" w14:textId="188BD39E" w:rsidR="00463A3A" w:rsidRPr="00433F8B" w:rsidRDefault="0057030F">
            <w:pPr>
              <w:rPr>
                <w:i/>
              </w:rPr>
            </w:pPr>
            <w:r w:rsidRPr="00433F8B">
              <w:rPr>
                <w:i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5A70AF4B" wp14:editId="62282D76">
                      <wp:simplePos x="0" y="0"/>
                      <wp:positionH relativeFrom="column">
                        <wp:posOffset>2754216</wp:posOffset>
                      </wp:positionH>
                      <wp:positionV relativeFrom="paragraph">
                        <wp:posOffset>1779859</wp:posOffset>
                      </wp:positionV>
                      <wp:extent cx="762000" cy="219075"/>
                      <wp:effectExtent l="0" t="0" r="19050" b="28575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4BBCFE" w14:textId="77777777" w:rsidR="0057030F" w:rsidRPr="00C62EDE" w:rsidRDefault="0057030F" w:rsidP="0057030F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Arctic White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0AF4B" id="_x0000_s1047" type="#_x0000_t202" style="position:absolute;margin-left:216.85pt;margin-top:140.15pt;width:60pt;height:17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">
                      <v:textbox>
                        <w:txbxContent>
                          <w:p w14:paraId="494BBCFE" w14:textId="77777777" w:rsidR="0057030F" w:rsidRPr="00C62EDE" w:rsidRDefault="0057030F" w:rsidP="0057030F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Arctic White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F8B">
              <w:rPr>
                <w:i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3A543476" wp14:editId="3A650081">
                      <wp:simplePos x="0" y="0"/>
                      <wp:positionH relativeFrom="column">
                        <wp:posOffset>1597446</wp:posOffset>
                      </wp:positionH>
                      <wp:positionV relativeFrom="paragraph">
                        <wp:posOffset>1744643</wp:posOffset>
                      </wp:positionV>
                      <wp:extent cx="590550" cy="228600"/>
                      <wp:effectExtent l="0" t="0" r="19050" b="19050"/>
                      <wp:wrapNone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B9A6A2" w14:textId="77777777" w:rsidR="0057030F" w:rsidRPr="00C62EDE" w:rsidRDefault="0057030F" w:rsidP="0057030F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Jet Black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43476" id="_x0000_s1048" type="#_x0000_t202" style="position:absolute;margin-left:125.8pt;margin-top:137.35pt;width:46.5pt;height:1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g1JgIAAEw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">
                      <v:textbox>
                        <w:txbxContent>
                          <w:p w14:paraId="05B9A6A2" w14:textId="77777777" w:rsidR="0057030F" w:rsidRPr="00C62EDE" w:rsidRDefault="0057030F" w:rsidP="0057030F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Jet Black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F8B">
              <w:rPr>
                <w:i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11CCCCC5" wp14:editId="4FD11946">
                      <wp:simplePos x="0" y="0"/>
                      <wp:positionH relativeFrom="column">
                        <wp:posOffset>297455</wp:posOffset>
                      </wp:positionH>
                      <wp:positionV relativeFrom="paragraph">
                        <wp:posOffset>1747397</wp:posOffset>
                      </wp:positionV>
                      <wp:extent cx="837282" cy="253388"/>
                      <wp:effectExtent l="0" t="0" r="20320" b="13335"/>
                      <wp:wrapNone/>
                      <wp:docPr id="2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7282" cy="2533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7A6556" w14:textId="77777777" w:rsidR="0057030F" w:rsidRPr="00C62EDE" w:rsidRDefault="0057030F" w:rsidP="0057030F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62EDE">
                                    <w:rPr>
                                      <w:sz w:val="16"/>
                                    </w:rPr>
                                    <w:t>Sapphire Blue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CCCC5" id="_x0000_s1049" type="#_x0000_t202" style="position:absolute;margin-left:23.4pt;margin-top:137.6pt;width:65.95pt;height:19.9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">
                      <v:textbox>
                        <w:txbxContent>
                          <w:p w14:paraId="097A6556" w14:textId="77777777" w:rsidR="0057030F" w:rsidRPr="00C62EDE" w:rsidRDefault="0057030F" w:rsidP="0057030F">
                            <w:pPr>
                              <w:rPr>
                                <w:sz w:val="16"/>
                              </w:rPr>
                            </w:pPr>
                            <w:r w:rsidRPr="00C62EDE">
                              <w:rPr>
                                <w:sz w:val="16"/>
                              </w:rPr>
                              <w:t>Sapphire Blue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F8B"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37AAAD6B" wp14:editId="23C3660D">
                      <wp:simplePos x="0" y="0"/>
                      <wp:positionH relativeFrom="column">
                        <wp:posOffset>2524760</wp:posOffset>
                      </wp:positionH>
                      <wp:positionV relativeFrom="paragraph">
                        <wp:posOffset>173355</wp:posOffset>
                      </wp:positionV>
                      <wp:extent cx="1321435" cy="1663065"/>
                      <wp:effectExtent l="0" t="0" r="0" b="0"/>
                      <wp:wrapSquare wrapText="bothSides"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1435" cy="1663065"/>
                                <a:chOff x="0" y="0"/>
                                <a:chExt cx="2514600" cy="2905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58" descr="https://static.pencarrie.com/images/products/1524138530/jc005/acw/front/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905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4450" y="857250"/>
                                  <a:ext cx="41656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485D2B" id="Group 61" o:spid="_x0000_s1026" style="position:absolute;margin-left:198.8pt;margin-top:13.65pt;width:104.05pt;height:130.95pt;z-index:251740160;mso-width-relative:margin;mso-height-relative:margin" coordsize="25146,290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">
                      <v:shape id="Picture 58" o:spid="_x0000_s1027" type="#_x0000_t75" alt="https://static.pencarrie.com/images/products/1524138530/jc005/acw/front/341.jpg" style="position:absolute;width:25146;height:2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">
                        <v:imagedata r:id="rId63" o:title="341"/>
                      </v:shape>
                      <v:shape id="Picture 60" o:spid="_x0000_s1028" type="#_x0000_t75" style="position:absolute;left:13144;top:8572;width:416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">
                        <v:imagedata r:id="rId28" o:title=""/>
                      </v:shape>
                      <w10:wrap type="square"/>
                    </v:group>
                  </w:pict>
                </mc:Fallback>
              </mc:AlternateContent>
            </w:r>
            <w:r w:rsidRPr="00433F8B">
              <w:rPr>
                <w:i/>
                <w:noProof/>
              </w:rPr>
              <w:drawing>
                <wp:anchor distT="0" distB="0" distL="114300" distR="114300" simplePos="0" relativeHeight="251738112" behindDoc="0" locked="0" layoutInCell="1" allowOverlap="1" wp14:anchorId="7925B1B6" wp14:editId="1A2ECF7A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239395</wp:posOffset>
                  </wp:positionV>
                  <wp:extent cx="1255395" cy="1564005"/>
                  <wp:effectExtent l="0" t="0" r="1905" b="0"/>
                  <wp:wrapSquare wrapText="bothSides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56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3F8B"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093C3A05" wp14:editId="10DA2B21">
                      <wp:simplePos x="0" y="0"/>
                      <wp:positionH relativeFrom="column">
                        <wp:posOffset>89856</wp:posOffset>
                      </wp:positionH>
                      <wp:positionV relativeFrom="paragraph">
                        <wp:posOffset>206375</wp:posOffset>
                      </wp:positionV>
                      <wp:extent cx="1277620" cy="1574800"/>
                      <wp:effectExtent l="0" t="0" r="0" b="6350"/>
                      <wp:wrapSquare wrapText="bothSides"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7620" cy="1574800"/>
                                <a:chOff x="0" y="0"/>
                                <a:chExt cx="2381250" cy="2752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 descr="https://static.pencarrie.com/images/products/1524138531/jc005/sap/front/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75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7775" y="838200"/>
                                  <a:ext cx="39751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03EA6E" id="Group 59" o:spid="_x0000_s1026" style="position:absolute;margin-left:7.1pt;margin-top:16.25pt;width:100.6pt;height:124pt;z-index:251737088;mso-width-relative:margin;mso-height-relative:margin" coordsize="23812,27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">
                      <v:shape id="Picture 52" o:spid="_x0000_s1027" type="#_x0000_t75" alt="https://static.pencarrie.com/images/products/1524138531/jc005/sap/front/341.jpg" style="position:absolute;width:23812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">
                        <v:imagedata r:id="rId67" o:title="341"/>
                      </v:shape>
                      <v:shape id="Picture 53" o:spid="_x0000_s1028" type="#_x0000_t75" style="position:absolute;left:12477;top:8382;width:3975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">
                        <v:imagedata r:id="rId68" o:title=""/>
                      </v:shape>
                      <w10:wrap type="square"/>
                    </v:group>
                  </w:pict>
                </mc:Fallback>
              </mc:AlternateContent>
            </w:r>
            <w:r w:rsidR="00433F8B" w:rsidRPr="00433F8B">
              <w:rPr>
                <w:i/>
                <w:sz w:val="24"/>
              </w:rPr>
              <w:t>Adult: £12</w:t>
            </w:r>
          </w:p>
        </w:tc>
        <w:tc>
          <w:tcPr>
            <w:tcW w:w="864" w:type="dxa"/>
          </w:tcPr>
          <w:p w14:paraId="6777D6E6" w14:textId="0B3E07D9" w:rsidR="00463A3A" w:rsidRDefault="00463A3A">
            <w:pPr>
              <w:pStyle w:val="NoSpacing"/>
            </w:pPr>
          </w:p>
        </w:tc>
        <w:tc>
          <w:tcPr>
            <w:tcW w:w="864" w:type="dxa"/>
          </w:tcPr>
          <w:p w14:paraId="60841E89" w14:textId="77777777" w:rsidR="00463A3A" w:rsidRDefault="00463A3A">
            <w:pPr>
              <w:pStyle w:val="NoSpacing"/>
            </w:pPr>
          </w:p>
          <w:p w14:paraId="1EB15BAA" w14:textId="77777777" w:rsidR="00C3708B" w:rsidRDefault="00C3708B">
            <w:pPr>
              <w:pStyle w:val="NoSpacing"/>
            </w:pPr>
          </w:p>
          <w:p w14:paraId="7B7C2160" w14:textId="47944895" w:rsidR="00C3708B" w:rsidRDefault="00C3708B">
            <w:pPr>
              <w:pStyle w:val="NoSpacing"/>
            </w:pPr>
          </w:p>
        </w:tc>
        <w:tc>
          <w:tcPr>
            <w:tcW w:w="6192" w:type="dxa"/>
          </w:tcPr>
          <w:p w14:paraId="64194853" w14:textId="05E0B4C0" w:rsidR="00463A3A" w:rsidRPr="0057030F" w:rsidRDefault="006E6A79">
            <w:pPr>
              <w:pStyle w:val="Heading1"/>
              <w:rPr>
                <w:sz w:val="44"/>
              </w:rPr>
            </w:pPr>
            <w:r w:rsidRPr="000A3D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3A84BCCD" wp14:editId="70A98102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514985</wp:posOffset>
                      </wp:positionV>
                      <wp:extent cx="2127250" cy="495300"/>
                      <wp:effectExtent l="0" t="0" r="25400" b="19050"/>
                      <wp:wrapSquare wrapText="bothSides"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72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C7099" w14:textId="246326B2" w:rsidR="006E6A79" w:rsidRPr="004D24FD" w:rsidRDefault="006E6A79" w:rsidP="006E6A79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4D24FD">
                                    <w:rPr>
                                      <w:sz w:val="16"/>
                                    </w:rPr>
                                    <w:t>Adults Sizes: S, M, L, XL, 2XL, 3XL</w:t>
                                  </w:r>
                                </w:p>
                                <w:p w14:paraId="07E84C91" w14:textId="31C71819" w:rsidR="006E6A79" w:rsidRPr="004D24FD" w:rsidRDefault="006E6A79" w:rsidP="006E6A79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4D24FD">
                                    <w:rPr>
                                      <w:sz w:val="16"/>
                                    </w:rPr>
                                    <w:t xml:space="preserve">Kids Sizes: </w:t>
                                  </w:r>
                                  <w:r w:rsidR="00156B6B">
                                    <w:rPr>
                                      <w:sz w:val="16"/>
                                    </w:rPr>
                                    <w:t>XS (3), S (5), M (7), L (9), XL (12)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4BCCD" id="_x0000_s1050" type="#_x0000_t202" style="position:absolute;margin-left:130.15pt;margin-top:40.55pt;width:167.5pt;height:39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">
                      <v:textbox>
                        <w:txbxContent>
                          <w:p w14:paraId="142C7099" w14:textId="246326B2" w:rsidR="006E6A79" w:rsidRPr="004D24FD" w:rsidRDefault="006E6A79" w:rsidP="006E6A79">
                            <w:pPr>
                              <w:rPr>
                                <w:sz w:val="16"/>
                              </w:rPr>
                            </w:pPr>
                            <w:r w:rsidRPr="004D24FD">
                              <w:rPr>
                                <w:sz w:val="16"/>
                              </w:rPr>
                              <w:t>Adults Sizes: S, M, L, XL, 2XL, 3XL</w:t>
                            </w:r>
                          </w:p>
                          <w:p w14:paraId="07E84C91" w14:textId="31C71819" w:rsidR="006E6A79" w:rsidRPr="004D24FD" w:rsidRDefault="006E6A79" w:rsidP="006E6A79">
                            <w:pPr>
                              <w:rPr>
                                <w:sz w:val="16"/>
                              </w:rPr>
                            </w:pPr>
                            <w:r w:rsidRPr="004D24FD">
                              <w:rPr>
                                <w:sz w:val="16"/>
                              </w:rPr>
                              <w:t xml:space="preserve">Kids Sizes: </w:t>
                            </w:r>
                            <w:r w:rsidR="00156B6B">
                              <w:rPr>
                                <w:sz w:val="16"/>
                              </w:rPr>
                              <w:t>XS (3), S (5), M (7), L (9), XL (12)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7030F">
              <w:rPr>
                <w:sz w:val="44"/>
              </w:rPr>
              <w:t>T-Shirts</w:t>
            </w:r>
          </w:p>
          <w:p w14:paraId="38F87A16" w14:textId="0ED1135E" w:rsidR="00463A3A" w:rsidRDefault="00CF6615">
            <w:pPr>
              <w:pStyle w:val="Heading2"/>
            </w:pPr>
            <w:r>
              <w:t>Club T-Shirt</w:t>
            </w:r>
          </w:p>
          <w:p w14:paraId="442E34DA" w14:textId="576C8F23" w:rsidR="00B103D7" w:rsidRPr="00B103D7" w:rsidRDefault="00B103D7" w:rsidP="00B103D7"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26DF763E" wp14:editId="7DC04ED6">
                  <wp:simplePos x="0" y="0"/>
                  <wp:positionH relativeFrom="column">
                    <wp:posOffset>3070860</wp:posOffset>
                  </wp:positionH>
                  <wp:positionV relativeFrom="paragraph">
                    <wp:posOffset>248570</wp:posOffset>
                  </wp:positionV>
                  <wp:extent cx="861060" cy="1366520"/>
                  <wp:effectExtent l="0" t="0" r="0" b="508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l="15847" t="10447" r="20070" b="8200"/>
                          <a:stretch/>
                        </pic:blipFill>
                        <pic:spPr bwMode="auto">
                          <a:xfrm>
                            <a:off x="0" y="0"/>
                            <a:ext cx="861060" cy="136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3A2BA0A9" wp14:editId="09D10025">
                  <wp:simplePos x="0" y="0"/>
                  <wp:positionH relativeFrom="column">
                    <wp:posOffset>1089091</wp:posOffset>
                  </wp:positionH>
                  <wp:positionV relativeFrom="paragraph">
                    <wp:posOffset>260043</wp:posOffset>
                  </wp:positionV>
                  <wp:extent cx="974298" cy="1304145"/>
                  <wp:effectExtent l="0" t="0" r="0" b="0"/>
                  <wp:wrapSquare wrapText="bothSides"/>
                  <wp:docPr id="6" name="Picture 6" descr="https://static.pencarrie.com/images/products/1430124409/gd01/ora/front/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pencarrie.com/images/products/1430124409/gd01/ora/front/3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3" t="9312" r="11620" b="9638"/>
                          <a:stretch/>
                        </pic:blipFill>
                        <pic:spPr bwMode="auto">
                          <a:xfrm>
                            <a:off x="0" y="0"/>
                            <a:ext cx="974298" cy="130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F8B">
              <w:rPr>
                <w:i/>
                <w:sz w:val="24"/>
              </w:rPr>
              <w:t>Adult: £10 Kids: £</w:t>
            </w:r>
            <w:r w:rsidR="001D2540">
              <w:rPr>
                <w:i/>
                <w:sz w:val="24"/>
              </w:rPr>
              <w:t>7</w:t>
            </w:r>
          </w:p>
          <w:p w14:paraId="6FBA2A74" w14:textId="00B6249E" w:rsidR="00CF6615" w:rsidRPr="00CF6615" w:rsidRDefault="003E39FA" w:rsidP="003E2ECA">
            <w:pPr>
              <w:tabs>
                <w:tab w:val="center" w:pos="3096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437DE294" wp14:editId="157534C1">
                      <wp:simplePos x="0" y="0"/>
                      <wp:positionH relativeFrom="column">
                        <wp:posOffset>3241675</wp:posOffset>
                      </wp:positionH>
                      <wp:positionV relativeFrom="paragraph">
                        <wp:posOffset>1388110</wp:posOffset>
                      </wp:positionV>
                      <wp:extent cx="473710" cy="254000"/>
                      <wp:effectExtent l="0" t="0" r="21590" b="12700"/>
                      <wp:wrapNone/>
                      <wp:docPr id="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71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355AFC" w14:textId="65E6EB55" w:rsidR="003E39FA" w:rsidRPr="003E39FA" w:rsidRDefault="00387819" w:rsidP="003E39FA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White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DE294" id="_x0000_s1051" type="#_x0000_t202" style="position:absolute;margin-left:255.25pt;margin-top:109.3pt;width:37.3pt;height:20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">
                      <v:textbox>
                        <w:txbxContent>
                          <w:p w14:paraId="24355AFC" w14:textId="65E6EB55" w:rsidR="003E39FA" w:rsidRPr="003E39FA" w:rsidRDefault="00387819" w:rsidP="003E39FA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White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35A241F2" wp14:editId="7E080221">
                      <wp:simplePos x="0" y="0"/>
                      <wp:positionH relativeFrom="column">
                        <wp:posOffset>1253140</wp:posOffset>
                      </wp:positionH>
                      <wp:positionV relativeFrom="paragraph">
                        <wp:posOffset>1388745</wp:posOffset>
                      </wp:positionV>
                      <wp:extent cx="609600" cy="254000"/>
                      <wp:effectExtent l="0" t="0" r="19050" b="12700"/>
                      <wp:wrapNone/>
                      <wp:docPr id="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5E5C9" w14:textId="09425C1D" w:rsidR="003E39FA" w:rsidRPr="003E39FA" w:rsidRDefault="003E39FA" w:rsidP="003E39FA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Orange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241F2" id="_x0000_s1052" type="#_x0000_t202" style="position:absolute;margin-left:98.65pt;margin-top:109.35pt;width:48pt;height:20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">
                      <v:textbox>
                        <w:txbxContent>
                          <w:p w14:paraId="7E25E5C9" w14:textId="09425C1D" w:rsidR="003E39FA" w:rsidRPr="003E39FA" w:rsidRDefault="003E39FA" w:rsidP="003E39FA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Orange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1EF230DA" wp14:editId="5FC5B638">
                      <wp:simplePos x="0" y="0"/>
                      <wp:positionH relativeFrom="column">
                        <wp:posOffset>191726</wp:posOffset>
                      </wp:positionH>
                      <wp:positionV relativeFrom="paragraph">
                        <wp:posOffset>1378388</wp:posOffset>
                      </wp:positionV>
                      <wp:extent cx="641131" cy="253388"/>
                      <wp:effectExtent l="0" t="0" r="26035" b="13335"/>
                      <wp:wrapNone/>
                      <wp:docPr id="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131" cy="2533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7661C3" w14:textId="7BB0597A" w:rsidR="003E39FA" w:rsidRPr="00C62EDE" w:rsidRDefault="003E39FA" w:rsidP="003E39FA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62EDE">
                                    <w:rPr>
                                      <w:sz w:val="16"/>
                                    </w:rPr>
                                    <w:t>Sapphire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230DA" id="_x0000_s1053" type="#_x0000_t202" style="position:absolute;margin-left:15.1pt;margin-top:108.55pt;width:50.5pt;height:19.9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">
                      <v:textbox>
                        <w:txbxContent>
                          <w:p w14:paraId="277661C3" w14:textId="7BB0597A" w:rsidR="003E39FA" w:rsidRPr="00C62EDE" w:rsidRDefault="003E39FA" w:rsidP="003E39FA">
                            <w:pPr>
                              <w:rPr>
                                <w:sz w:val="16"/>
                              </w:rPr>
                            </w:pPr>
                            <w:r w:rsidRPr="00C62EDE">
                              <w:rPr>
                                <w:sz w:val="16"/>
                              </w:rPr>
                              <w:t>Sapphire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65D9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163B0EFA" wp14:editId="0B165024">
                  <wp:simplePos x="0" y="0"/>
                  <wp:positionH relativeFrom="column">
                    <wp:posOffset>3439795</wp:posOffset>
                  </wp:positionH>
                  <wp:positionV relativeFrom="paragraph">
                    <wp:posOffset>301975</wp:posOffset>
                  </wp:positionV>
                  <wp:extent cx="222385" cy="147145"/>
                  <wp:effectExtent l="19050" t="57150" r="0" b="62865"/>
                  <wp:wrapNone/>
                  <wp:docPr id="21" name="Picture 21" descr="A picture containing tex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Makr_63CG2c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5" cy="147145"/>
                          </a:xfrm>
                          <a:prstGeom prst="rect">
                            <a:avLst/>
                          </a:prstGeom>
                          <a:scene3d>
                            <a:camera prst="perspectiveContrastingLeftFacing"/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0824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1C559C51" wp14:editId="122CBE84">
                  <wp:simplePos x="0" y="0"/>
                  <wp:positionH relativeFrom="column">
                    <wp:posOffset>2009863</wp:posOffset>
                  </wp:positionH>
                  <wp:positionV relativeFrom="paragraph">
                    <wp:posOffset>29429</wp:posOffset>
                  </wp:positionV>
                  <wp:extent cx="1003300" cy="1240155"/>
                  <wp:effectExtent l="0" t="0" r="6350" b="0"/>
                  <wp:wrapSquare wrapText="bothSides"/>
                  <wp:docPr id="10" name="Picture 10" descr="https://static.pencarrie.com/images/products/1430124403/gd01/blk/front/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pencarrie.com/images/products/1430124403/gd01/blk/front/3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0" t="10876" r="11670" b="9908"/>
                          <a:stretch/>
                        </pic:blipFill>
                        <pic:spPr bwMode="auto">
                          <a:xfrm>
                            <a:off x="0" y="0"/>
                            <a:ext cx="100330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4D58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6CAE7DEF" wp14:editId="5E3B37E2">
                  <wp:simplePos x="0" y="0"/>
                  <wp:positionH relativeFrom="column">
                    <wp:posOffset>2619791</wp:posOffset>
                  </wp:positionH>
                  <wp:positionV relativeFrom="paragraph">
                    <wp:posOffset>306070</wp:posOffset>
                  </wp:positionV>
                  <wp:extent cx="190615" cy="126124"/>
                  <wp:effectExtent l="0" t="0" r="0" b="7620"/>
                  <wp:wrapNone/>
                  <wp:docPr id="11" name="Picture 11" descr="A close up of text on a black backgroun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Makr_6BeAw9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15" cy="12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2ECA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1DDF6DE8" wp14:editId="502EA1DD">
                  <wp:simplePos x="0" y="0"/>
                  <wp:positionH relativeFrom="column">
                    <wp:posOffset>1510898</wp:posOffset>
                  </wp:positionH>
                  <wp:positionV relativeFrom="paragraph">
                    <wp:posOffset>290482</wp:posOffset>
                  </wp:positionV>
                  <wp:extent cx="220941" cy="146189"/>
                  <wp:effectExtent l="19050" t="57150" r="0" b="63500"/>
                  <wp:wrapNone/>
                  <wp:docPr id="9" name="Picture 9" descr="A close up of text on a black backgroun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Makr_8dEQHY.pn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41" cy="146189"/>
                          </a:xfrm>
                          <a:prstGeom prst="rect">
                            <a:avLst/>
                          </a:prstGeom>
                          <a:scene3d>
                            <a:camera prst="perspectiveContrastingLeftFacing"/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7CA"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17AF8D36" wp14:editId="3283B776">
                  <wp:simplePos x="0" y="0"/>
                  <wp:positionH relativeFrom="column">
                    <wp:posOffset>501067</wp:posOffset>
                  </wp:positionH>
                  <wp:positionV relativeFrom="paragraph">
                    <wp:posOffset>323215</wp:posOffset>
                  </wp:positionV>
                  <wp:extent cx="163195" cy="107950"/>
                  <wp:effectExtent l="0" t="0" r="8255" b="6350"/>
                  <wp:wrapNone/>
                  <wp:docPr id="5" name="Picture 5" descr="A picture containing tex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Makr_3t4HxN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7CA">
              <w:rPr>
                <w:noProof/>
              </w:rPr>
              <w:drawing>
                <wp:inline distT="0" distB="0" distL="0" distR="0" wp14:anchorId="09FE445C" wp14:editId="5A2C3132">
                  <wp:extent cx="935421" cy="125603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6"/>
                          <a:srcRect r="6961"/>
                          <a:stretch/>
                        </pic:blipFill>
                        <pic:spPr bwMode="auto">
                          <a:xfrm>
                            <a:off x="0" y="0"/>
                            <a:ext cx="937542" cy="1258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E2ECA">
              <w:tab/>
              <w:t xml:space="preserve"> </w:t>
            </w:r>
          </w:p>
          <w:p w14:paraId="7B723635" w14:textId="0D21144C" w:rsidR="00C3708B" w:rsidRDefault="003E39FA">
            <w:pPr>
              <w:pStyle w:val="Heading2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280372B5" wp14:editId="254A5C6A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9810</wp:posOffset>
                      </wp:positionV>
                      <wp:extent cx="474279" cy="254000"/>
                      <wp:effectExtent l="0" t="0" r="21590" b="12700"/>
                      <wp:wrapNone/>
                      <wp:docPr id="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279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0D629" w14:textId="7AC3B5FF" w:rsidR="003E39FA" w:rsidRPr="003E39FA" w:rsidRDefault="003E39FA" w:rsidP="003E39FA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Black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372B5" id="_x0000_s1054" type="#_x0000_t202" style="position:absolute;margin-left:178.95pt;margin-top:.75pt;width:37.35pt;height:20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">
                      <v:textbox>
                        <w:txbxContent>
                          <w:p w14:paraId="6510D629" w14:textId="7AC3B5FF" w:rsidR="003E39FA" w:rsidRPr="003E39FA" w:rsidRDefault="003E39FA" w:rsidP="003E39FA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Black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054087" w14:textId="01213F6D" w:rsidR="003E39FA" w:rsidRDefault="003E39FA" w:rsidP="00C3708B">
            <w:pPr>
              <w:pStyle w:val="Heading2"/>
            </w:pPr>
          </w:p>
          <w:p w14:paraId="4DFFA1FE" w14:textId="02AEB68A" w:rsidR="003E2ECA" w:rsidRDefault="00387819" w:rsidP="00C3708B">
            <w:pPr>
              <w:pStyle w:val="Heading2"/>
            </w:pPr>
            <w:r w:rsidRPr="000A3D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3DB63121" wp14:editId="6766FC24">
                      <wp:simplePos x="0" y="0"/>
                      <wp:positionH relativeFrom="column">
                        <wp:posOffset>2022628</wp:posOffset>
                      </wp:positionH>
                      <wp:positionV relativeFrom="paragraph">
                        <wp:posOffset>42588</wp:posOffset>
                      </wp:positionV>
                      <wp:extent cx="1524000" cy="247650"/>
                      <wp:effectExtent l="0" t="0" r="19050" b="19050"/>
                      <wp:wrapSquare wrapText="bothSides"/>
                      <wp:docPr id="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3D02B9" w14:textId="77777777" w:rsidR="00C3708B" w:rsidRPr="000A3DAF" w:rsidRDefault="00C3708B" w:rsidP="00C370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3DAF">
                                    <w:rPr>
                                      <w:sz w:val="18"/>
                                    </w:rPr>
                                    <w:t>Adults Sizes</w:t>
                                  </w:r>
                                  <w:r>
                                    <w:rPr>
                                      <w:sz w:val="18"/>
                                    </w:rPr>
                                    <w:t>: XS, S, M, L, XL</w:t>
                                  </w:r>
                                </w:p>
                                <w:p w14:paraId="459E5A75" w14:textId="77777777" w:rsidR="00C3708B" w:rsidRPr="000A3DAF" w:rsidRDefault="00C3708B" w:rsidP="00C370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63121" id="_x0000_s1055" type="#_x0000_t202" style="position:absolute;margin-left:159.25pt;margin-top:3.35pt;width:120pt;height:19.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">
                      <v:textbox>
                        <w:txbxContent>
                          <w:p w14:paraId="3E3D02B9" w14:textId="77777777" w:rsidR="00C3708B" w:rsidRPr="000A3DAF" w:rsidRDefault="00C3708B" w:rsidP="00C3708B">
                            <w:pPr>
                              <w:rPr>
                                <w:sz w:val="18"/>
                              </w:rPr>
                            </w:pPr>
                            <w:r w:rsidRPr="000A3DAF">
                              <w:rPr>
                                <w:sz w:val="18"/>
                              </w:rPr>
                              <w:t>Adults Sizes</w:t>
                            </w:r>
                            <w:r>
                              <w:rPr>
                                <w:sz w:val="18"/>
                              </w:rPr>
                              <w:t>: XS, S, M, L, XL</w:t>
                            </w:r>
                          </w:p>
                          <w:p w14:paraId="459E5A75" w14:textId="77777777" w:rsidR="00C3708B" w:rsidRPr="000A3DAF" w:rsidRDefault="00C3708B" w:rsidP="00C3708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600C">
              <w:t>Ladies Club T-Shirt</w:t>
            </w:r>
          </w:p>
          <w:p w14:paraId="270C9572" w14:textId="373CAF68" w:rsidR="00463A3A" w:rsidRPr="00491245" w:rsidRDefault="00491245" w:rsidP="00491245">
            <w:pPr>
              <w:rPr>
                <w:i/>
                <w:sz w:val="24"/>
              </w:rPr>
            </w:pPr>
            <w:r w:rsidRPr="00491245">
              <w:rPr>
                <w:i/>
                <w:sz w:val="24"/>
              </w:rPr>
              <w:t>Adult: £</w:t>
            </w:r>
            <w:r w:rsidRPr="00491245">
              <w:rPr>
                <w:noProof/>
                <w:sz w:val="24"/>
              </w:rPr>
              <w:drawing>
                <wp:anchor distT="0" distB="0" distL="114300" distR="114300" simplePos="0" relativeHeight="251794432" behindDoc="0" locked="0" layoutInCell="1" allowOverlap="1" wp14:anchorId="7831F1B1" wp14:editId="4396658E">
                  <wp:simplePos x="0" y="0"/>
                  <wp:positionH relativeFrom="column">
                    <wp:posOffset>1989861</wp:posOffset>
                  </wp:positionH>
                  <wp:positionV relativeFrom="paragraph">
                    <wp:posOffset>419024</wp:posOffset>
                  </wp:positionV>
                  <wp:extent cx="1555115" cy="1943735"/>
                  <wp:effectExtent l="0" t="0" r="6985" b="0"/>
                  <wp:wrapSquare wrapText="bothSides"/>
                  <wp:docPr id="57" name="Picture 57" descr="https://static.pencarrie.com/images/products/1430390072/gd72/whi/side/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pencarrie.com/images/products/1430390072/gd72/whi/side/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2540">
              <w:rPr>
                <w:i/>
                <w:sz w:val="24"/>
              </w:rPr>
              <w:t>10</w:t>
            </w:r>
          </w:p>
          <w:p w14:paraId="5BC4EE1B" w14:textId="0DD01341" w:rsidR="00463A3A" w:rsidRDefault="00491245"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77FCA511" wp14:editId="23D7E54B">
                  <wp:simplePos x="0" y="0"/>
                  <wp:positionH relativeFrom="column">
                    <wp:posOffset>2712078</wp:posOffset>
                  </wp:positionH>
                  <wp:positionV relativeFrom="paragraph">
                    <wp:posOffset>661815</wp:posOffset>
                  </wp:positionV>
                  <wp:extent cx="252730" cy="167640"/>
                  <wp:effectExtent l="19050" t="57150" r="0" b="60960"/>
                  <wp:wrapNone/>
                  <wp:docPr id="84" name="Picture 84" descr="A picture containing tex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LogoMakr_63CG2c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167640"/>
                          </a:xfrm>
                          <a:prstGeom prst="rect">
                            <a:avLst/>
                          </a:prstGeom>
                          <a:scene3d>
                            <a:camera prst="perspectiveContrastingLeftFacing"/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1709147C" wp14:editId="45952253">
                  <wp:simplePos x="0" y="0"/>
                  <wp:positionH relativeFrom="column">
                    <wp:posOffset>927988</wp:posOffset>
                  </wp:positionH>
                  <wp:positionV relativeFrom="paragraph">
                    <wp:posOffset>599888</wp:posOffset>
                  </wp:positionV>
                  <wp:extent cx="252095" cy="166370"/>
                  <wp:effectExtent l="19050" t="57150" r="0" b="62230"/>
                  <wp:wrapNone/>
                  <wp:docPr id="56" name="Picture 56" descr="A close up of text on a black backgroun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ogoMakr_6BeAw9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166370"/>
                          </a:xfrm>
                          <a:prstGeom prst="rect">
                            <a:avLst/>
                          </a:prstGeom>
                          <a:scene3d>
                            <a:camera prst="perspectiveContrastingLeftFacing"/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7C22D823" wp14:editId="40FDEF3C">
                  <wp:simplePos x="0" y="0"/>
                  <wp:positionH relativeFrom="column">
                    <wp:posOffset>215494</wp:posOffset>
                  </wp:positionH>
                  <wp:positionV relativeFrom="paragraph">
                    <wp:posOffset>48153</wp:posOffset>
                  </wp:positionV>
                  <wp:extent cx="1564640" cy="1954530"/>
                  <wp:effectExtent l="0" t="0" r="0" b="7620"/>
                  <wp:wrapSquare wrapText="bothSides"/>
                  <wp:docPr id="55" name="Picture 55" descr="https://static.pencarrie.com/images/products/1430390065/gd72/blk/side/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.pencarrie.com/images/products/1430390065/gd72/blk/side/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6A2A7136" wp14:editId="433531F8">
                      <wp:simplePos x="0" y="0"/>
                      <wp:positionH relativeFrom="column">
                        <wp:posOffset>2537789</wp:posOffset>
                      </wp:positionH>
                      <wp:positionV relativeFrom="paragraph">
                        <wp:posOffset>1936008</wp:posOffset>
                      </wp:positionV>
                      <wp:extent cx="473710" cy="254000"/>
                      <wp:effectExtent l="0" t="0" r="21590" b="12700"/>
                      <wp:wrapNone/>
                      <wp:docPr id="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71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79E73D" w14:textId="77777777" w:rsidR="0098742A" w:rsidRPr="003E39FA" w:rsidRDefault="0098742A" w:rsidP="0098742A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White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A7136" id="_x0000_s1056" type="#_x0000_t202" style="position:absolute;margin-left:199.85pt;margin-top:152.45pt;width:37.3pt;height:20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">
                      <v:textbox>
                        <w:txbxContent>
                          <w:p w14:paraId="1E79E73D" w14:textId="77777777" w:rsidR="0098742A" w:rsidRPr="003E39FA" w:rsidRDefault="0098742A" w:rsidP="0098742A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White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63A95098" wp14:editId="0FF2D6AE">
                      <wp:simplePos x="0" y="0"/>
                      <wp:positionH relativeFrom="column">
                        <wp:posOffset>732630</wp:posOffset>
                      </wp:positionH>
                      <wp:positionV relativeFrom="paragraph">
                        <wp:posOffset>1969884</wp:posOffset>
                      </wp:positionV>
                      <wp:extent cx="474279" cy="254000"/>
                      <wp:effectExtent l="0" t="0" r="21590" b="12700"/>
                      <wp:wrapNone/>
                      <wp:docPr id="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279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98D8FA" w14:textId="77777777" w:rsidR="0098742A" w:rsidRPr="003E39FA" w:rsidRDefault="0098742A" w:rsidP="0098742A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Black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95098" id="_x0000_s1057" type="#_x0000_t202" style="position:absolute;margin-left:57.7pt;margin-top:155.1pt;width:37.35pt;height:20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">
                      <v:textbox>
                        <w:txbxContent>
                          <w:p w14:paraId="4698D8FA" w14:textId="77777777" w:rsidR="0098742A" w:rsidRPr="003E39FA" w:rsidRDefault="0098742A" w:rsidP="0098742A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Black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3A3A" w14:paraId="3CE49779" w14:textId="77777777" w:rsidTr="004D24FD">
        <w:trPr>
          <w:gridAfter w:val="1"/>
          <w:wAfter w:w="63" w:type="dxa"/>
          <w:trHeight w:hRule="exact" w:val="504"/>
        </w:trPr>
        <w:tc>
          <w:tcPr>
            <w:tcW w:w="6192" w:type="dxa"/>
            <w:vAlign w:val="bottom"/>
          </w:tcPr>
          <w:p w14:paraId="79D1B07A" w14:textId="5A1E64D3" w:rsidR="00463A3A" w:rsidRDefault="00463A3A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7C6C2D35" w14:textId="77777777" w:rsidR="00463A3A" w:rsidRDefault="00463A3A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5D0F31E1" w14:textId="77777777" w:rsidR="00463A3A" w:rsidRDefault="00463A3A">
            <w:pPr>
              <w:pStyle w:val="NoSpacing"/>
            </w:pPr>
          </w:p>
        </w:tc>
        <w:tc>
          <w:tcPr>
            <w:tcW w:w="6192" w:type="dxa"/>
            <w:vAlign w:val="bottom"/>
          </w:tcPr>
          <w:p w14:paraId="2AF966AC" w14:textId="5B0EE345" w:rsidR="00463A3A" w:rsidRDefault="00463A3A">
            <w:pPr>
              <w:pStyle w:val="NoSpacing"/>
              <w:jc w:val="right"/>
              <w:rPr>
                <w:rStyle w:val="PageNumber"/>
              </w:rPr>
            </w:pPr>
          </w:p>
        </w:tc>
      </w:tr>
    </w:tbl>
    <w:p w14:paraId="2893BF45" w14:textId="3610134B" w:rsidR="00463A3A" w:rsidRDefault="00463A3A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B22570" w14:paraId="7740BCC2" w14:textId="77777777">
        <w:trPr>
          <w:trHeight w:hRule="exact" w:val="9792"/>
        </w:trPr>
        <w:tc>
          <w:tcPr>
            <w:tcW w:w="6192" w:type="dxa"/>
          </w:tcPr>
          <w:p w14:paraId="471D8A64" w14:textId="0AE8D078" w:rsidR="00463A3A" w:rsidRDefault="0018400C">
            <w:pPr>
              <w:pStyle w:val="Heading1"/>
            </w:pPr>
            <w:r w:rsidRPr="00265781">
              <w:rPr>
                <w:noProof/>
                <w:sz w:val="4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3B0441E4" wp14:editId="2E8B5247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477520</wp:posOffset>
                      </wp:positionV>
                      <wp:extent cx="2235835" cy="495300"/>
                      <wp:effectExtent l="0" t="0" r="12065" b="19050"/>
                      <wp:wrapSquare wrapText="bothSides"/>
                      <wp:docPr id="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83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B6755F" w14:textId="25A19779" w:rsidR="0018400C" w:rsidRPr="004D24FD" w:rsidRDefault="0018400C" w:rsidP="0018400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4D24FD">
                                    <w:rPr>
                                      <w:sz w:val="16"/>
                                    </w:rPr>
                                    <w:t>Adults Sizes,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4D24FD">
                                    <w:rPr>
                                      <w:sz w:val="16"/>
                                    </w:rPr>
                                    <w:t xml:space="preserve">S, M, L, XL, 2XL, </w:t>
                                  </w:r>
                                  <w:r>
                                    <w:rPr>
                                      <w:sz w:val="16"/>
                                    </w:rPr>
                                    <w:t>3XL (Black only)</w:t>
                                  </w:r>
                                </w:p>
                                <w:p w14:paraId="08C17A5B" w14:textId="77777777" w:rsidR="0018400C" w:rsidRPr="004D24FD" w:rsidRDefault="0018400C" w:rsidP="0018400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4D24FD">
                                    <w:rPr>
                                      <w:sz w:val="16"/>
                                    </w:rPr>
                                    <w:t>Kids Sizes: 3/4, 5/6, 7/8, 9/11, 12/13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441E4" id="_x0000_s1058" type="#_x0000_t202" style="position:absolute;margin-left:112.35pt;margin-top:37.6pt;width:176.05pt;height:39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">
                      <v:textbox>
                        <w:txbxContent>
                          <w:p w14:paraId="0EB6755F" w14:textId="25A19779" w:rsidR="0018400C" w:rsidRPr="004D24FD" w:rsidRDefault="0018400C" w:rsidP="0018400C">
                            <w:pPr>
                              <w:rPr>
                                <w:sz w:val="16"/>
                              </w:rPr>
                            </w:pPr>
                            <w:r w:rsidRPr="004D24FD">
                              <w:rPr>
                                <w:sz w:val="16"/>
                              </w:rPr>
                              <w:t>Adults Sizes,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4D24FD">
                              <w:rPr>
                                <w:sz w:val="16"/>
                              </w:rPr>
                              <w:t xml:space="preserve">S, M, L, XL, 2XL, </w:t>
                            </w:r>
                            <w:r>
                              <w:rPr>
                                <w:sz w:val="16"/>
                              </w:rPr>
                              <w:t>3XL (Black only)</w:t>
                            </w:r>
                          </w:p>
                          <w:p w14:paraId="08C17A5B" w14:textId="77777777" w:rsidR="0018400C" w:rsidRPr="004D24FD" w:rsidRDefault="0018400C" w:rsidP="0018400C">
                            <w:pPr>
                              <w:rPr>
                                <w:sz w:val="16"/>
                              </w:rPr>
                            </w:pPr>
                            <w:r w:rsidRPr="004D24FD">
                              <w:rPr>
                                <w:sz w:val="16"/>
                              </w:rPr>
                              <w:t>Kids Sizes: 3/4, 5/6, 7/8, 9/11, 12/13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65781">
              <w:rPr>
                <w:sz w:val="44"/>
              </w:rPr>
              <w:t>Jackets</w:t>
            </w:r>
          </w:p>
          <w:p w14:paraId="5352ED60" w14:textId="17FBCB17" w:rsidR="00463A3A" w:rsidRDefault="0018400C">
            <w:pPr>
              <w:pStyle w:val="Heading2"/>
              <w:spacing w:before="180"/>
            </w:pPr>
            <w:r>
              <w:t>Windbreaker</w:t>
            </w:r>
          </w:p>
          <w:p w14:paraId="258FE8F5" w14:textId="40DE9E49" w:rsidR="00491245" w:rsidRPr="00491245" w:rsidRDefault="00491245" w:rsidP="00491245">
            <w:pPr>
              <w:rPr>
                <w:i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805C16A" wp14:editId="7D51F305">
                      <wp:simplePos x="0" y="0"/>
                      <wp:positionH relativeFrom="column">
                        <wp:posOffset>3284855</wp:posOffset>
                      </wp:positionH>
                      <wp:positionV relativeFrom="paragraph">
                        <wp:posOffset>1997075</wp:posOffset>
                      </wp:positionV>
                      <wp:extent cx="297180" cy="307975"/>
                      <wp:effectExtent l="0" t="0" r="26670" b="15875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3079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CC25134" id="Oval 54" o:spid="_x0000_s1026" style="position:absolute;margin-left:258.65pt;margin-top:157.25pt;width:23.4pt;height:24.2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1C2FD72" wp14:editId="7CDACA3D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2023776</wp:posOffset>
                      </wp:positionV>
                      <wp:extent cx="297180" cy="307975"/>
                      <wp:effectExtent l="0" t="0" r="26670" b="15875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3079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CFE7FCF" id="Oval 62" o:spid="_x0000_s1026" style="position:absolute;margin-left:104.95pt;margin-top:159.35pt;width:23.4pt;height:24.2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2837D639" wp14:editId="51516D9F">
                      <wp:simplePos x="0" y="0"/>
                      <wp:positionH relativeFrom="column">
                        <wp:posOffset>1798572</wp:posOffset>
                      </wp:positionH>
                      <wp:positionV relativeFrom="paragraph">
                        <wp:posOffset>240260</wp:posOffset>
                      </wp:positionV>
                      <wp:extent cx="2125980" cy="2268855"/>
                      <wp:effectExtent l="0" t="0" r="7620" b="0"/>
                      <wp:wrapSquare wrapText="bothSides"/>
                      <wp:docPr id="73" name="Grou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5980" cy="2268855"/>
                                <a:chOff x="0" y="0"/>
                                <a:chExt cx="2895600" cy="3086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137" t="37242" r="64768" b="151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5600" cy="30867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3050" y="828675"/>
                                  <a:ext cx="44577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0F64A8" id="Group 73" o:spid="_x0000_s1026" style="position:absolute;margin-left:141.6pt;margin-top:18.9pt;width:167.4pt;height:178.65pt;z-index:251752448;mso-width-relative:margin;mso-height-relative:margin" coordsize="28956,30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1" o:spid="_x0000_s1027" type="#_x0000_t75" style="position:absolute;width:28956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">
                        <v:imagedata r:id="rId81" o:title="" croptop="24407f" cropbottom="9943f" cropleft="6643f" cropright="42446f"/>
                      </v:shape>
                      <v:shape id="Picture 72" o:spid="_x0000_s1028" type="#_x0000_t75" style="position:absolute;left:15430;top:8286;width:4458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">
                        <v:imagedata r:id="rId82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5176F8E2" wp14:editId="5E58E03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320935</wp:posOffset>
                      </wp:positionV>
                      <wp:extent cx="1850390" cy="2124075"/>
                      <wp:effectExtent l="0" t="0" r="0" b="9525"/>
                      <wp:wrapSquare wrapText="bothSides"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390" cy="2124075"/>
                                <a:chOff x="0" y="0"/>
                                <a:chExt cx="2543175" cy="2906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633" t="35468" r="66264" b="196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43175" cy="2906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2075" y="828675"/>
                                  <a:ext cx="44513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EE3B6C" id="Group 70" o:spid="_x0000_s1026" style="position:absolute;margin-left:.15pt;margin-top:25.25pt;width:145.7pt;height:167.25pt;z-index:251750400;mso-width-relative:margin;mso-height-relative:margin" coordsize="25431,29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">
                      <v:shape id="Picture 68" o:spid="_x0000_s1027" type="#_x0000_t75" style="position:absolute;width:25431;height:29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">
                        <v:imagedata r:id="rId85" o:title="" croptop="23244f" cropbottom="12849f" cropleft="7624f" cropright="43427f"/>
                      </v:shape>
                      <v:shape id="Picture 69" o:spid="_x0000_s1028" type="#_x0000_t75" style="position:absolute;left:13620;top:8286;width:4452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">
                        <v:imagedata r:id="rId86" o:title=""/>
                      </v:shape>
                      <w10:wrap type="square"/>
                    </v:group>
                  </w:pict>
                </mc:Fallback>
              </mc:AlternateContent>
            </w:r>
            <w:r w:rsidRPr="00491245">
              <w:rPr>
                <w:i/>
                <w:sz w:val="24"/>
              </w:rPr>
              <w:t>Adult: £15 Kids: £12</w:t>
            </w:r>
          </w:p>
          <w:p w14:paraId="602DE80F" w14:textId="29DB5BC5" w:rsidR="00265781" w:rsidRDefault="00265781" w:rsidP="00B2257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7C073C82" wp14:editId="77B9A0D0">
                      <wp:simplePos x="0" y="0"/>
                      <wp:positionH relativeFrom="column">
                        <wp:posOffset>2568938</wp:posOffset>
                      </wp:positionH>
                      <wp:positionV relativeFrom="paragraph">
                        <wp:posOffset>2260510</wp:posOffset>
                      </wp:positionV>
                      <wp:extent cx="429658" cy="231354"/>
                      <wp:effectExtent l="0" t="0" r="27940" b="16510"/>
                      <wp:wrapNone/>
                      <wp:docPr id="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658" cy="23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49E55" w14:textId="26CF2C08" w:rsidR="00B22570" w:rsidRPr="00C62EDE" w:rsidRDefault="00B22570" w:rsidP="00B22570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Black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73C82" id="_x0000_s1059" type="#_x0000_t202" style="position:absolute;margin-left:202.3pt;margin-top:178pt;width:33.85pt;height:18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">
                      <v:textbox>
                        <w:txbxContent>
                          <w:p w14:paraId="23C49E55" w14:textId="26CF2C08" w:rsidR="00B22570" w:rsidRPr="00C62EDE" w:rsidRDefault="00B22570" w:rsidP="00B22570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Black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43F03E16" wp14:editId="62B803D2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2218055</wp:posOffset>
                      </wp:positionV>
                      <wp:extent cx="429658" cy="231354"/>
                      <wp:effectExtent l="0" t="0" r="27940" b="16510"/>
                      <wp:wrapNone/>
                      <wp:docPr id="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658" cy="23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0ED37C" w14:textId="0998DB76" w:rsidR="00B22570" w:rsidRPr="00C62EDE" w:rsidRDefault="00B22570" w:rsidP="00B22570">
                                  <w:pPr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>Atoll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03E16" id="_x0000_s1060" type="#_x0000_t202" style="position:absolute;margin-left:53.05pt;margin-top:174.65pt;width:33.85pt;height:18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rgJwIAAEwEAAAOAAAAZHJzL2Uyb0RvYy54bWysVNtu2zAMfR+wfxD0vjhxnaw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">
                      <v:textbox>
                        <w:txbxContent>
                          <w:p w14:paraId="560ED37C" w14:textId="0998DB76" w:rsidR="00B22570" w:rsidRPr="00C62EDE" w:rsidRDefault="00B22570" w:rsidP="00B22570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Atoll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F620E4" w14:textId="55E49FEF" w:rsidR="00265781" w:rsidRPr="00B22570" w:rsidRDefault="00265781" w:rsidP="00265781">
            <w:pPr>
              <w:pStyle w:val="Heading2"/>
            </w:pPr>
            <w:r w:rsidRPr="000A3D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5847D3A7" wp14:editId="133E1E8A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184150</wp:posOffset>
                      </wp:positionV>
                      <wp:extent cx="1854835" cy="274320"/>
                      <wp:effectExtent l="0" t="0" r="12065" b="11430"/>
                      <wp:wrapSquare wrapText="bothSides"/>
                      <wp:docPr id="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83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96F573" w14:textId="5875F517" w:rsidR="00265781" w:rsidRPr="000A3DAF" w:rsidRDefault="00265781" w:rsidP="002657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3DAF">
                                    <w:rPr>
                                      <w:sz w:val="18"/>
                                    </w:rPr>
                                    <w:t>Adults Sizes</w:t>
                                  </w:r>
                                  <w:r>
                                    <w:rPr>
                                      <w:sz w:val="18"/>
                                    </w:rPr>
                                    <w:t>: XS, S, M, L, XL, 2XL</w:t>
                                  </w:r>
                                </w:p>
                                <w:p w14:paraId="0B52EFCF" w14:textId="77777777" w:rsidR="00265781" w:rsidRPr="000A3DAF" w:rsidRDefault="00265781" w:rsidP="002657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7D3A7" id="_x0000_s1061" type="#_x0000_t202" style="position:absolute;margin-left:159.4pt;margin-top:14.5pt;width:146.05pt;height:21.6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">
                      <v:textbox>
                        <w:txbxContent>
                          <w:p w14:paraId="0596F573" w14:textId="5875F517" w:rsidR="00265781" w:rsidRPr="000A3DAF" w:rsidRDefault="00265781" w:rsidP="00265781">
                            <w:pPr>
                              <w:rPr>
                                <w:sz w:val="18"/>
                              </w:rPr>
                            </w:pPr>
                            <w:r w:rsidRPr="000A3DAF">
                              <w:rPr>
                                <w:sz w:val="18"/>
                              </w:rPr>
                              <w:t>Adults Sizes</w:t>
                            </w:r>
                            <w:r>
                              <w:rPr>
                                <w:sz w:val="18"/>
                              </w:rPr>
                              <w:t>: XS, S, M, L, XL, 2XL</w:t>
                            </w:r>
                          </w:p>
                          <w:p w14:paraId="0B52EFCF" w14:textId="77777777" w:rsidR="00265781" w:rsidRPr="000A3DAF" w:rsidRDefault="00265781" w:rsidP="0026578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Ladies Windbreaker</w:t>
            </w:r>
          </w:p>
          <w:p w14:paraId="56331BC9" w14:textId="215C269A" w:rsidR="00B22570" w:rsidRPr="00491245" w:rsidRDefault="00491245" w:rsidP="00B22570">
            <w:pPr>
              <w:rPr>
                <w:i/>
              </w:rPr>
            </w:pPr>
            <w:r w:rsidRPr="00491245"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3EDA921D" wp14:editId="13C8040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164052</wp:posOffset>
                      </wp:positionV>
                      <wp:extent cx="2445385" cy="2088515"/>
                      <wp:effectExtent l="0" t="0" r="0" b="6985"/>
                      <wp:wrapNone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5385" cy="2088515"/>
                                <a:chOff x="0" y="0"/>
                                <a:chExt cx="2434590" cy="2088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7"/>
                                <a:srcRect l="10328" t="34113" r="60293" b="210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4590" cy="20885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74" descr="A picture containing text&#10;&#10;Description generated with high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5586" y="627962"/>
                                  <a:ext cx="283845" cy="187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5E4FE8" id="Group 75" o:spid="_x0000_s1026" style="position:absolute;margin-left:.15pt;margin-top:12.9pt;width:192.55pt;height:164.45pt;z-index:251766784;mso-width-relative:margin" coordsize="24345,20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">
                      <v:shape id="Picture 66" o:spid="_x0000_s1027" type="#_x0000_t75" style="position:absolute;width:24345;height:2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">
                        <v:imagedata r:id="rId89" o:title="" croptop="22356f" cropbottom="13799f" cropleft="6769f" cropright="39514f"/>
                      </v:shape>
                      <v:shape id="Picture 74" o:spid="_x0000_s1028" type="#_x0000_t75" alt="A picture containing text&#10;&#10;Description generated with high confidence" style="position:absolute;left:10355;top:6279;width:2839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">
                        <v:imagedata r:id="rId90" o:title="A picture containing text&#10;&#10;Description generated with high confidence"/>
                      </v:shape>
                    </v:group>
                  </w:pict>
                </mc:Fallback>
              </mc:AlternateContent>
            </w:r>
            <w:r w:rsidR="00265781" w:rsidRPr="00491245"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11D8BCB1" wp14:editId="6741ADB2">
                      <wp:simplePos x="0" y="0"/>
                      <wp:positionH relativeFrom="column">
                        <wp:posOffset>1875071</wp:posOffset>
                      </wp:positionH>
                      <wp:positionV relativeFrom="paragraph">
                        <wp:posOffset>54801</wp:posOffset>
                      </wp:positionV>
                      <wp:extent cx="1878330" cy="2115185"/>
                      <wp:effectExtent l="0" t="0" r="7620" b="0"/>
                      <wp:wrapNone/>
                      <wp:docPr id="80" name="Group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8330" cy="2115185"/>
                                <a:chOff x="0" y="0"/>
                                <a:chExt cx="1878330" cy="2115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1"/>
                                <a:srcRect l="11312" t="50732" r="67713" b="72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78330" cy="21151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 descr="A close up of text on a black background&#10;&#10;Description generated with high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5585" y="705080"/>
                                  <a:ext cx="299085" cy="198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6414A" id="Group 80" o:spid="_x0000_s1026" style="position:absolute;margin-left:147.65pt;margin-top:4.3pt;width:147.9pt;height:166.55pt;z-index:251773952" coordsize="18783,21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">
                      <v:shape id="Picture 76" o:spid="_x0000_s1027" type="#_x0000_t75" style="position:absolute;width:18783;height:2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">
                        <v:imagedata r:id="rId92" o:title="" croptop="33248f" cropbottom="4763f" cropleft="7413f" cropright="44376f"/>
                      </v:shape>
                      <v:shape id="Picture 79" o:spid="_x0000_s1028" type="#_x0000_t75" alt="A close up of text on a black background&#10;&#10;Description generated with high confidence" style="position:absolute;left:10355;top:7050;width:2991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">
                        <v:imagedata r:id="rId93" o:title="A close up of text on a black background&#10;&#10;Description generated with high confidence"/>
                      </v:shape>
                    </v:group>
                  </w:pict>
                </mc:Fallback>
              </mc:AlternateContent>
            </w:r>
            <w:r w:rsidRPr="00491245">
              <w:rPr>
                <w:i/>
                <w:sz w:val="24"/>
              </w:rPr>
              <w:t>Adult: £15</w:t>
            </w:r>
          </w:p>
          <w:p w14:paraId="69330E62" w14:textId="02426F01" w:rsidR="00B22570" w:rsidRPr="00B22570" w:rsidRDefault="00B22570" w:rsidP="00B22570"/>
          <w:p w14:paraId="4BA923A2" w14:textId="68E2E409" w:rsidR="00B22570" w:rsidRPr="00B22570" w:rsidRDefault="00B22570" w:rsidP="00B22570">
            <w:pPr>
              <w:tabs>
                <w:tab w:val="left" w:pos="1579"/>
              </w:tabs>
            </w:pPr>
            <w:r>
              <w:tab/>
            </w:r>
          </w:p>
          <w:p w14:paraId="5DF9139E" w14:textId="642EC343" w:rsidR="00B22570" w:rsidRPr="00B22570" w:rsidRDefault="00B22570" w:rsidP="00B22570"/>
          <w:p w14:paraId="3F01290B" w14:textId="6BBD0A88" w:rsidR="00B22570" w:rsidRPr="00B22570" w:rsidRDefault="00B22570" w:rsidP="00B22570"/>
          <w:p w14:paraId="01005157" w14:textId="45F83331" w:rsidR="00B22570" w:rsidRPr="00B22570" w:rsidRDefault="00B22570" w:rsidP="00B22570"/>
          <w:p w14:paraId="392B1D50" w14:textId="4DC10F77" w:rsidR="00B22570" w:rsidRPr="00B22570" w:rsidRDefault="00265781" w:rsidP="00B2257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853B4C8" wp14:editId="297783B8">
                      <wp:simplePos x="0" y="0"/>
                      <wp:positionH relativeFrom="column">
                        <wp:posOffset>3337338</wp:posOffset>
                      </wp:positionH>
                      <wp:positionV relativeFrom="paragraph">
                        <wp:posOffset>100965</wp:posOffset>
                      </wp:positionV>
                      <wp:extent cx="297456" cy="308472"/>
                      <wp:effectExtent l="0" t="0" r="26670" b="15875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456" cy="3084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3F1595E" id="Oval 81" o:spid="_x0000_s1026" style="position:absolute;margin-left:262.8pt;margin-top:7.95pt;width:23.4pt;height:24.3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B225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33B57C5" wp14:editId="2D602E6A">
                      <wp:simplePos x="0" y="0"/>
                      <wp:positionH relativeFrom="column">
                        <wp:posOffset>3337560</wp:posOffset>
                      </wp:positionH>
                      <wp:positionV relativeFrom="paragraph">
                        <wp:posOffset>141192</wp:posOffset>
                      </wp:positionV>
                      <wp:extent cx="297456" cy="308472"/>
                      <wp:effectExtent l="0" t="0" r="26670" b="15875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456" cy="3084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6D6FE0" id="Oval 78" o:spid="_x0000_s1026" style="position:absolute;margin-left:262.8pt;margin-top:11.1pt;width:23.4pt;height:24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B225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0728CFF" wp14:editId="5DE15353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79788</wp:posOffset>
                      </wp:positionV>
                      <wp:extent cx="297456" cy="308472"/>
                      <wp:effectExtent l="0" t="0" r="26670" b="15875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456" cy="3084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CEF8E7D" id="Oval 77" o:spid="_x0000_s1026" style="position:absolute;margin-left:112.75pt;margin-top:6.3pt;width:23.4pt;height:24.3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B225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6D541B2" wp14:editId="2846878C">
                      <wp:simplePos x="0" y="0"/>
                      <wp:positionH relativeFrom="column">
                        <wp:posOffset>1432193</wp:posOffset>
                      </wp:positionH>
                      <wp:positionV relativeFrom="paragraph">
                        <wp:posOffset>92059</wp:posOffset>
                      </wp:positionV>
                      <wp:extent cx="297456" cy="308472"/>
                      <wp:effectExtent l="0" t="0" r="26670" b="15875"/>
                      <wp:wrapNone/>
                      <wp:docPr id="67" name="Ov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456" cy="3084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CCCB7CD" id="Oval 67" o:spid="_x0000_s1026" style="position:absolute;margin-left:112.75pt;margin-top:7.25pt;width:23.4pt;height:24.3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7B09CDE7" w14:textId="330B04F5" w:rsidR="00B22570" w:rsidRPr="00B22570" w:rsidRDefault="00B22570" w:rsidP="00B22570"/>
          <w:p w14:paraId="67C06CBF" w14:textId="35248DEE" w:rsidR="00463A3A" w:rsidRPr="00B22570" w:rsidRDefault="00463A3A" w:rsidP="00B22570"/>
        </w:tc>
        <w:tc>
          <w:tcPr>
            <w:tcW w:w="864" w:type="dxa"/>
          </w:tcPr>
          <w:p w14:paraId="23EBCEBD" w14:textId="7821CB1A" w:rsidR="00463A3A" w:rsidRDefault="00463A3A">
            <w:pPr>
              <w:pStyle w:val="NoSpacing"/>
            </w:pPr>
          </w:p>
        </w:tc>
        <w:tc>
          <w:tcPr>
            <w:tcW w:w="864" w:type="dxa"/>
          </w:tcPr>
          <w:p w14:paraId="2866E1D5" w14:textId="77777777" w:rsidR="00463A3A" w:rsidRDefault="00463A3A">
            <w:pPr>
              <w:pStyle w:val="NoSpacing"/>
            </w:pPr>
          </w:p>
        </w:tc>
        <w:tc>
          <w:tcPr>
            <w:tcW w:w="6192" w:type="dxa"/>
          </w:tcPr>
          <w:p w14:paraId="0BABAFB3" w14:textId="7FFD2B27" w:rsidR="00463A3A" w:rsidRPr="00265781" w:rsidRDefault="00895472" w:rsidP="00265781">
            <w:pPr>
              <w:pStyle w:val="Heading1"/>
              <w:spacing w:before="480"/>
              <w:rPr>
                <w:sz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5E1C0C7B" wp14:editId="075FA35B">
                      <wp:simplePos x="0" y="0"/>
                      <wp:positionH relativeFrom="column">
                        <wp:posOffset>2451459</wp:posOffset>
                      </wp:positionH>
                      <wp:positionV relativeFrom="paragraph">
                        <wp:posOffset>954620</wp:posOffset>
                      </wp:positionV>
                      <wp:extent cx="770890" cy="297180"/>
                      <wp:effectExtent l="0" t="0" r="10160" b="26670"/>
                      <wp:wrapSquare wrapText="bothSides"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89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181E4" w14:textId="77777777" w:rsidR="00895472" w:rsidRDefault="00895472" w:rsidP="00895472">
                                  <w:r>
                                    <w:t xml:space="preserve">One </w:t>
                                  </w:r>
                                  <w:proofErr w:type="spellStart"/>
                                  <w:r>
                                    <w:t>SIze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C0C7B" id="_x0000_s1062" type="#_x0000_t202" style="position:absolute;margin-left:193.05pt;margin-top:75.15pt;width:60.7pt;height:23.4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MCKAIAAE0EAAAOAAAAZHJzL2Uyb0RvYy54bWysVNuO2yAQfa/Uf0C8N3bcZJNYcVbbbFNV&#10;2l6k3X4AwThGBYYCiZ1+/Q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">
                      <v:textbox>
                        <w:txbxContent>
                          <w:p w14:paraId="64A181E4" w14:textId="77777777" w:rsidR="00895472" w:rsidRDefault="00895472" w:rsidP="00895472">
                            <w:r>
                              <w:t xml:space="preserve">One </w:t>
                            </w:r>
                            <w:proofErr w:type="spellStart"/>
                            <w:r>
                              <w:t>SIze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65781">
              <w:rPr>
                <w:sz w:val="48"/>
              </w:rPr>
              <w:t>Hats</w:t>
            </w:r>
          </w:p>
          <w:p w14:paraId="35840C1F" w14:textId="1784E218" w:rsidR="00895472" w:rsidRDefault="00265781" w:rsidP="00895472">
            <w:pPr>
              <w:pStyle w:val="Heading2"/>
            </w:pPr>
            <w:r>
              <w:t>Cap</w:t>
            </w:r>
          </w:p>
          <w:p w14:paraId="482353A1" w14:textId="5FE27DDF" w:rsidR="00895472" w:rsidRPr="00895472" w:rsidRDefault="00895472" w:rsidP="00895472">
            <w:pPr>
              <w:rPr>
                <w:i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5ECE6B91" wp14:editId="12D4E2A6">
                      <wp:simplePos x="0" y="0"/>
                      <wp:positionH relativeFrom="column">
                        <wp:posOffset>2649725</wp:posOffset>
                      </wp:positionH>
                      <wp:positionV relativeFrom="paragraph">
                        <wp:posOffset>1657365</wp:posOffset>
                      </wp:positionV>
                      <wp:extent cx="561340" cy="297180"/>
                      <wp:effectExtent l="0" t="0" r="10160" b="26670"/>
                      <wp:wrapSquare wrapText="bothSides"/>
                      <wp:docPr id="2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3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F033D" w14:textId="77777777" w:rsidR="00895472" w:rsidRPr="00FF1BC4" w:rsidRDefault="00895472" w:rsidP="00895472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Black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E6B91" id="_x0000_s1063" type="#_x0000_t202" style="position:absolute;margin-left:208.65pt;margin-top:130.5pt;width:44.2pt;height:23.4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">
                      <v:textbox>
                        <w:txbxContent>
                          <w:p w14:paraId="63BF033D" w14:textId="77777777" w:rsidR="00895472" w:rsidRPr="00FF1BC4" w:rsidRDefault="00895472" w:rsidP="0089547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Black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10774784" wp14:editId="7E59D17E">
                      <wp:simplePos x="0" y="0"/>
                      <wp:positionH relativeFrom="column">
                        <wp:posOffset>523339</wp:posOffset>
                      </wp:positionH>
                      <wp:positionV relativeFrom="paragraph">
                        <wp:posOffset>1672911</wp:posOffset>
                      </wp:positionV>
                      <wp:extent cx="880745" cy="264160"/>
                      <wp:effectExtent l="0" t="0" r="14605" b="21590"/>
                      <wp:wrapSquare wrapText="bothSides"/>
                      <wp:docPr id="2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074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89FA5" w14:textId="77777777" w:rsidR="00895472" w:rsidRPr="00FF1BC4" w:rsidRDefault="00895472" w:rsidP="00895472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Bright Royal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74784" id="_x0000_s1064" type="#_x0000_t202" style="position:absolute;margin-left:41.2pt;margin-top:131.75pt;width:69.35pt;height:20.8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Q1KAIAAE0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">
                      <v:textbox>
                        <w:txbxContent>
                          <w:p w14:paraId="5DC89FA5" w14:textId="77777777" w:rsidR="00895472" w:rsidRPr="00FF1BC4" w:rsidRDefault="00895472" w:rsidP="0089547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Bright Royal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1E6A4670" wp14:editId="1F9272D9">
                  <wp:simplePos x="0" y="0"/>
                  <wp:positionH relativeFrom="column">
                    <wp:posOffset>2771127</wp:posOffset>
                  </wp:positionH>
                  <wp:positionV relativeFrom="paragraph">
                    <wp:posOffset>845147</wp:posOffset>
                  </wp:positionV>
                  <wp:extent cx="366499" cy="242169"/>
                  <wp:effectExtent l="38100" t="76200" r="0" b="62865"/>
                  <wp:wrapNone/>
                  <wp:docPr id="225" name="Picture 225" descr="A close up of text on a black backgroun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ogoMakr_6BeAw9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20194024">
                            <a:off x="0" y="0"/>
                            <a:ext cx="366499" cy="24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17F7DE01" wp14:editId="375B2F43">
                  <wp:simplePos x="0" y="0"/>
                  <wp:positionH relativeFrom="column">
                    <wp:posOffset>2056382</wp:posOffset>
                  </wp:positionH>
                  <wp:positionV relativeFrom="paragraph">
                    <wp:posOffset>176774</wp:posOffset>
                  </wp:positionV>
                  <wp:extent cx="1773716" cy="1773716"/>
                  <wp:effectExtent l="0" t="0" r="0" b="0"/>
                  <wp:wrapSquare wrapText="bothSides"/>
                  <wp:docPr id="208" name="Picture 208" descr="https://static.pencarrie.com/images/products/1431524699/bb15/blk/front/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pencarrie.com/images/products/1431524699/bb15/blk/front/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16" cy="177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4FE27811" wp14:editId="182A5A08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811530</wp:posOffset>
                  </wp:positionV>
                  <wp:extent cx="340652" cy="225398"/>
                  <wp:effectExtent l="38100" t="76200" r="0" b="80010"/>
                  <wp:wrapNone/>
                  <wp:docPr id="224" name="Picture 224" descr="A picture containing tex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akr_8xsXCD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20071484">
                            <a:off x="0" y="0"/>
                            <a:ext cx="340652" cy="22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5BCC3A00" wp14:editId="42BC794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196215</wp:posOffset>
                  </wp:positionV>
                  <wp:extent cx="1696085" cy="1696085"/>
                  <wp:effectExtent l="0" t="0" r="0" b="0"/>
                  <wp:wrapSquare wrapText="bothSides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5472">
              <w:rPr>
                <w:i/>
                <w:sz w:val="24"/>
              </w:rPr>
              <w:t>One Size: £8</w:t>
            </w:r>
          </w:p>
          <w:p w14:paraId="52342B64" w14:textId="0F03B4F9" w:rsidR="00491245" w:rsidRDefault="00FF1BC4" w:rsidP="00895472">
            <w:pPr>
              <w:pStyle w:val="Heading2"/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0B993624" wp14:editId="13670889">
                  <wp:simplePos x="0" y="0"/>
                  <wp:positionH relativeFrom="column">
                    <wp:posOffset>540729</wp:posOffset>
                  </wp:positionH>
                  <wp:positionV relativeFrom="paragraph">
                    <wp:posOffset>504829</wp:posOffset>
                  </wp:positionV>
                  <wp:extent cx="318782" cy="210927"/>
                  <wp:effectExtent l="38100" t="57150" r="0" b="74930"/>
                  <wp:wrapNone/>
                  <wp:docPr id="197" name="Picture 197" descr="A picture containing tex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akr_8xsXCD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20112507">
                            <a:off x="0" y="0"/>
                            <a:ext cx="318782" cy="21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8827B7" w14:textId="256782A9" w:rsidR="00FF1BC4" w:rsidRDefault="00FF1BC4" w:rsidP="00FF1BC4">
            <w:pPr>
              <w:pStyle w:val="Heading2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3868633C" wp14:editId="7744CECD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58206</wp:posOffset>
                      </wp:positionV>
                      <wp:extent cx="770890" cy="297180"/>
                      <wp:effectExtent l="0" t="0" r="10160" b="26670"/>
                      <wp:wrapSquare wrapText="bothSides"/>
                      <wp:docPr id="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89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2A8DA1" w14:textId="77777777" w:rsidR="00FF1BC4" w:rsidRDefault="00FF1BC4" w:rsidP="00FF1BC4">
                                  <w:r>
                                    <w:t xml:space="preserve">One </w:t>
                                  </w:r>
                                  <w:proofErr w:type="spellStart"/>
                                  <w:r>
                                    <w:t>SIze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8633C" id="_x0000_s1065" type="#_x0000_t202" style="position:absolute;margin-left:183.6pt;margin-top:4.6pt;width:60.7pt;height:23.4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">
                      <v:textbox>
                        <w:txbxContent>
                          <w:p w14:paraId="4F2A8DA1" w14:textId="77777777" w:rsidR="00FF1BC4" w:rsidRDefault="00FF1BC4" w:rsidP="00FF1BC4">
                            <w:r>
                              <w:t xml:space="preserve">One </w:t>
                            </w:r>
                            <w:proofErr w:type="spellStart"/>
                            <w:r>
                              <w:t>SIze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Beanie</w:t>
            </w:r>
          </w:p>
          <w:p w14:paraId="0F0C5721" w14:textId="3E2E86EA" w:rsidR="00895472" w:rsidRPr="00895472" w:rsidRDefault="00895472" w:rsidP="00895472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One Size: £8</w:t>
            </w:r>
          </w:p>
          <w:p w14:paraId="3AA2D90B" w14:textId="79F21135" w:rsidR="00491245" w:rsidRDefault="00895472">
            <w:r>
              <w:rPr>
                <w:noProof/>
              </w:rPr>
              <w:drawing>
                <wp:anchor distT="0" distB="0" distL="114300" distR="114300" simplePos="0" relativeHeight="251812864" behindDoc="1" locked="0" layoutInCell="1" allowOverlap="1" wp14:anchorId="72A87B7A" wp14:editId="08356BA7">
                  <wp:simplePos x="0" y="0"/>
                  <wp:positionH relativeFrom="column">
                    <wp:posOffset>2089181</wp:posOffset>
                  </wp:positionH>
                  <wp:positionV relativeFrom="paragraph">
                    <wp:posOffset>73102</wp:posOffset>
                  </wp:positionV>
                  <wp:extent cx="1442720" cy="1442720"/>
                  <wp:effectExtent l="0" t="0" r="5080" b="50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3888" behindDoc="1" locked="0" layoutInCell="1" allowOverlap="1" wp14:anchorId="092205F2" wp14:editId="032AC72D">
                  <wp:simplePos x="0" y="0"/>
                  <wp:positionH relativeFrom="column">
                    <wp:posOffset>149830</wp:posOffset>
                  </wp:positionH>
                  <wp:positionV relativeFrom="paragraph">
                    <wp:posOffset>41857</wp:posOffset>
                  </wp:positionV>
                  <wp:extent cx="1474309" cy="1474309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309" cy="147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4E5F15" w14:textId="1E45E1BF" w:rsidR="00491245" w:rsidRDefault="00491245"/>
          <w:p w14:paraId="394716C1" w14:textId="4D865D71" w:rsidR="00491245" w:rsidRDefault="0089547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5CF689A9" wp14:editId="62D87549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1045210</wp:posOffset>
                      </wp:positionV>
                      <wp:extent cx="561340" cy="297180"/>
                      <wp:effectExtent l="0" t="0" r="10160" b="26670"/>
                      <wp:wrapSquare wrapText="bothSides"/>
                      <wp:docPr id="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3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057E4" w14:textId="44549B78" w:rsidR="00FF1BC4" w:rsidRPr="00FF1BC4" w:rsidRDefault="00FF1BC4" w:rsidP="00FF1BC4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Black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689A9" id="_x0000_s1066" type="#_x0000_t202" style="position:absolute;margin-left:198.35pt;margin-top:82.3pt;width:44.2pt;height:23.4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">
                      <v:textbox>
                        <w:txbxContent>
                          <w:p w14:paraId="5CA057E4" w14:textId="44549B78" w:rsidR="00FF1BC4" w:rsidRPr="00FF1BC4" w:rsidRDefault="00FF1BC4" w:rsidP="00FF1BC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Black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2D813550" wp14:editId="5DA6B111">
                      <wp:simplePos x="0" y="0"/>
                      <wp:positionH relativeFrom="column">
                        <wp:posOffset>436658</wp:posOffset>
                      </wp:positionH>
                      <wp:positionV relativeFrom="paragraph">
                        <wp:posOffset>1090869</wp:posOffset>
                      </wp:positionV>
                      <wp:extent cx="880745" cy="264160"/>
                      <wp:effectExtent l="0" t="0" r="14605" b="21590"/>
                      <wp:wrapSquare wrapText="bothSides"/>
                      <wp:docPr id="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074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ADFF9D" w14:textId="6F0E93B2" w:rsidR="00FF1BC4" w:rsidRPr="00FF1BC4" w:rsidRDefault="00FF1BC4" w:rsidP="00FF1BC4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B</w:t>
                                  </w:r>
                                  <w:r w:rsidR="00895472">
                                    <w:rPr>
                                      <w:lang w:val="en-GB"/>
                                    </w:rPr>
                                    <w:t>right Royal</w:t>
                                  </w:r>
                                  <w:r w:rsidR="00895472" w:rsidRPr="00895472">
                                    <w:rPr>
                                      <w:noProof/>
                                      <w:lang w:val="en-GB"/>
                                    </w:rPr>
                                    <w:drawing>
                                      <wp:inline distT="0" distB="0" distL="0" distR="0" wp14:anchorId="6FE07506" wp14:editId="26EFDBB2">
                                        <wp:extent cx="688975" cy="221159"/>
                                        <wp:effectExtent l="0" t="0" r="0" b="7620"/>
                                        <wp:docPr id="229" name="Picture 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8975" cy="2211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lang w:val="en-GB"/>
                                    </w:rPr>
                                    <w:t>right Royal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13550" id="_x0000_s1067" type="#_x0000_t202" style="position:absolute;margin-left:34.4pt;margin-top:85.9pt;width:69.35pt;height:20.8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">
                      <v:textbox>
                        <w:txbxContent>
                          <w:p w14:paraId="6AADFF9D" w14:textId="6F0E93B2" w:rsidR="00FF1BC4" w:rsidRPr="00FF1BC4" w:rsidRDefault="00FF1BC4" w:rsidP="00FF1BC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</w:t>
                            </w:r>
                            <w:r w:rsidR="00895472">
                              <w:rPr>
                                <w:lang w:val="en-GB"/>
                              </w:rPr>
                              <w:t>right Royal</w:t>
                            </w:r>
                            <w:r w:rsidR="00895472" w:rsidRPr="00895472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6FE07506" wp14:editId="26EFDBB2">
                                  <wp:extent cx="688975" cy="221159"/>
                                  <wp:effectExtent l="0" t="0" r="0" b="762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975" cy="221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GB"/>
                              </w:rPr>
                              <w:t>right Royal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5898387E" wp14:editId="3F3588B5">
                  <wp:simplePos x="0" y="0"/>
                  <wp:positionH relativeFrom="column">
                    <wp:posOffset>2838228</wp:posOffset>
                  </wp:positionH>
                  <wp:positionV relativeFrom="paragraph">
                    <wp:posOffset>343642</wp:posOffset>
                  </wp:positionV>
                  <wp:extent cx="466090" cy="307975"/>
                  <wp:effectExtent l="38100" t="57150" r="0" b="53975"/>
                  <wp:wrapNone/>
                  <wp:docPr id="12" name="Picture 12" descr="A close up of text on a black backgroun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ogoMakr_6BeAw9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20855514">
                            <a:off x="0" y="0"/>
                            <a:ext cx="46609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3E7E0745" wp14:editId="2EE10E30">
                  <wp:simplePos x="0" y="0"/>
                  <wp:positionH relativeFrom="column">
                    <wp:posOffset>911164</wp:posOffset>
                  </wp:positionH>
                  <wp:positionV relativeFrom="paragraph">
                    <wp:posOffset>318425</wp:posOffset>
                  </wp:positionV>
                  <wp:extent cx="506064" cy="334846"/>
                  <wp:effectExtent l="38100" t="38100" r="0" b="65405"/>
                  <wp:wrapNone/>
                  <wp:docPr id="207" name="Picture 207" descr="A picture containing tex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akr_8xsXCD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20881417">
                            <a:off x="0" y="0"/>
                            <a:ext cx="506064" cy="33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570" w14:paraId="5850175B" w14:textId="77777777">
        <w:trPr>
          <w:trHeight w:hRule="exact" w:val="504"/>
        </w:trPr>
        <w:tc>
          <w:tcPr>
            <w:tcW w:w="6192" w:type="dxa"/>
            <w:vAlign w:val="bottom"/>
          </w:tcPr>
          <w:p w14:paraId="099645BB" w14:textId="2C40EDA8" w:rsidR="00463A3A" w:rsidRDefault="00463A3A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64FDD619" w14:textId="77777777" w:rsidR="00463A3A" w:rsidRDefault="00463A3A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790B5BA3" w14:textId="77777777" w:rsidR="00463A3A" w:rsidRDefault="00463A3A">
            <w:pPr>
              <w:pStyle w:val="NoSpacing"/>
            </w:pPr>
          </w:p>
        </w:tc>
        <w:tc>
          <w:tcPr>
            <w:tcW w:w="6192" w:type="dxa"/>
            <w:vAlign w:val="bottom"/>
          </w:tcPr>
          <w:p w14:paraId="43C78542" w14:textId="22090107" w:rsidR="00463A3A" w:rsidRDefault="00463A3A">
            <w:pPr>
              <w:pStyle w:val="NoSpacing"/>
              <w:jc w:val="right"/>
              <w:rPr>
                <w:rStyle w:val="PageNumber"/>
              </w:rPr>
            </w:pPr>
          </w:p>
        </w:tc>
      </w:tr>
    </w:tbl>
    <w:p w14:paraId="139CEADC" w14:textId="51EA0425" w:rsidR="00463A3A" w:rsidRDefault="00491245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735A95E" wp14:editId="29C24859">
                <wp:simplePos x="0" y="0"/>
                <wp:positionH relativeFrom="column">
                  <wp:posOffset>2621946</wp:posOffset>
                </wp:positionH>
                <wp:positionV relativeFrom="paragraph">
                  <wp:posOffset>-128385</wp:posOffset>
                </wp:positionV>
                <wp:extent cx="429260" cy="231140"/>
                <wp:effectExtent l="0" t="0" r="27940" b="1651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CB712" w14:textId="77777777" w:rsidR="00265781" w:rsidRPr="00C62EDE" w:rsidRDefault="00265781" w:rsidP="00265781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A95E" id="_x0000_s1068" type="#_x0000_t202" style="position:absolute;margin-left:206.45pt;margin-top:-10.1pt;width:33.8pt;height:18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">
                <v:textbox>
                  <w:txbxContent>
                    <w:p w14:paraId="685CB712" w14:textId="77777777" w:rsidR="00265781" w:rsidRPr="00C62EDE" w:rsidRDefault="00265781" w:rsidP="00265781">
                      <w:pPr>
                        <w:rPr>
                          <w:sz w:val="16"/>
                          <w:lang w:val="en-GB"/>
                        </w:rPr>
                      </w:pPr>
                      <w:r>
                        <w:rPr>
                          <w:sz w:val="16"/>
                          <w:lang w:val="en-GB"/>
                        </w:rPr>
                        <w:t>Black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6D2BBD3" wp14:editId="47D74DAF">
                <wp:simplePos x="0" y="0"/>
                <wp:positionH relativeFrom="column">
                  <wp:posOffset>772604</wp:posOffset>
                </wp:positionH>
                <wp:positionV relativeFrom="paragraph">
                  <wp:posOffset>-102464</wp:posOffset>
                </wp:positionV>
                <wp:extent cx="429260" cy="231140"/>
                <wp:effectExtent l="0" t="0" r="27940" b="1651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2D164" w14:textId="77777777" w:rsidR="00265781" w:rsidRPr="00C62EDE" w:rsidRDefault="00265781" w:rsidP="00265781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>Atoll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2BBD3" id="_x0000_s1069" type="#_x0000_t202" style="position:absolute;margin-left:60.85pt;margin-top:-8.05pt;width:33.8pt;height:18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">
                <v:textbox>
                  <w:txbxContent>
                    <w:p w14:paraId="3982D164" w14:textId="77777777" w:rsidR="00265781" w:rsidRPr="00C62EDE" w:rsidRDefault="00265781" w:rsidP="00265781">
                      <w:pPr>
                        <w:rPr>
                          <w:sz w:val="16"/>
                          <w:lang w:val="en-GB"/>
                        </w:rPr>
                      </w:pPr>
                      <w:r>
                        <w:rPr>
                          <w:sz w:val="16"/>
                          <w:lang w:val="en-GB"/>
                        </w:rPr>
                        <w:t>Atoll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3A3A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05748" w14:textId="77777777" w:rsidR="00CD545F" w:rsidRDefault="00CD545F" w:rsidP="00F92D28">
      <w:pPr>
        <w:spacing w:after="0" w:line="240" w:lineRule="auto"/>
      </w:pPr>
      <w:r>
        <w:separator/>
      </w:r>
    </w:p>
  </w:endnote>
  <w:endnote w:type="continuationSeparator" w:id="0">
    <w:p w14:paraId="586809B5" w14:textId="77777777" w:rsidR="00CD545F" w:rsidRDefault="00CD545F" w:rsidP="00F92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0D1BC" w14:textId="77777777" w:rsidR="00CD545F" w:rsidRDefault="00CD545F" w:rsidP="00F92D28">
      <w:pPr>
        <w:spacing w:after="0" w:line="240" w:lineRule="auto"/>
      </w:pPr>
      <w:r>
        <w:separator/>
      </w:r>
    </w:p>
  </w:footnote>
  <w:footnote w:type="continuationSeparator" w:id="0">
    <w:p w14:paraId="28EE9374" w14:textId="77777777" w:rsidR="00CD545F" w:rsidRDefault="00CD545F" w:rsidP="00F92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126E3B7A"/>
    <w:multiLevelType w:val="hybridMultilevel"/>
    <w:tmpl w:val="DB6C5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C02B7"/>
    <w:multiLevelType w:val="hybridMultilevel"/>
    <w:tmpl w:val="B8C61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97D0E"/>
    <w:multiLevelType w:val="hybridMultilevel"/>
    <w:tmpl w:val="8BC44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B06FE"/>
    <w:multiLevelType w:val="hybridMultilevel"/>
    <w:tmpl w:val="C56A3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5045D"/>
    <w:multiLevelType w:val="hybridMultilevel"/>
    <w:tmpl w:val="1FF69ECA"/>
    <w:lvl w:ilvl="0" w:tplc="4B7061AA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AF38BB"/>
    <w:multiLevelType w:val="hybridMultilevel"/>
    <w:tmpl w:val="2B2454D0"/>
    <w:lvl w:ilvl="0" w:tplc="08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5BC55CCE"/>
    <w:multiLevelType w:val="hybridMultilevel"/>
    <w:tmpl w:val="B5FE6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864F1"/>
    <w:multiLevelType w:val="hybridMultilevel"/>
    <w:tmpl w:val="9C54B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32B9C"/>
    <w:multiLevelType w:val="hybridMultilevel"/>
    <w:tmpl w:val="9B4061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C801FD"/>
    <w:multiLevelType w:val="hybridMultilevel"/>
    <w:tmpl w:val="F648C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0937B0"/>
    <w:multiLevelType w:val="hybridMultilevel"/>
    <w:tmpl w:val="2ACAF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1"/>
  </w:num>
  <w:num w:numId="4">
    <w:abstractNumId w:val="6"/>
  </w:num>
  <w:num w:numId="5">
    <w:abstractNumId w:val="10"/>
  </w:num>
  <w:num w:numId="6">
    <w:abstractNumId w:val="9"/>
  </w:num>
  <w:num w:numId="7">
    <w:abstractNumId w:val="1"/>
  </w:num>
  <w:num w:numId="8">
    <w:abstractNumId w:val="2"/>
  </w:num>
  <w:num w:numId="9">
    <w:abstractNumId w:val="4"/>
  </w:num>
  <w:num w:numId="10">
    <w:abstractNumId w:val="3"/>
  </w:num>
  <w:num w:numId="11">
    <w:abstractNumId w:val="8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98"/>
    <w:rsid w:val="000A3DAF"/>
    <w:rsid w:val="00156B6B"/>
    <w:rsid w:val="0018400C"/>
    <w:rsid w:val="001D2540"/>
    <w:rsid w:val="001F0824"/>
    <w:rsid w:val="00265781"/>
    <w:rsid w:val="00274D58"/>
    <w:rsid w:val="00387819"/>
    <w:rsid w:val="003C2F60"/>
    <w:rsid w:val="003D21FB"/>
    <w:rsid w:val="003E2ECA"/>
    <w:rsid w:val="003E39FA"/>
    <w:rsid w:val="003E572F"/>
    <w:rsid w:val="003F0FFE"/>
    <w:rsid w:val="00407AC6"/>
    <w:rsid w:val="00433F8B"/>
    <w:rsid w:val="00447F21"/>
    <w:rsid w:val="00463A3A"/>
    <w:rsid w:val="00491245"/>
    <w:rsid w:val="004D24FD"/>
    <w:rsid w:val="004E43B6"/>
    <w:rsid w:val="0056600C"/>
    <w:rsid w:val="0057030F"/>
    <w:rsid w:val="006A53BC"/>
    <w:rsid w:val="006E6A79"/>
    <w:rsid w:val="008147CA"/>
    <w:rsid w:val="00895472"/>
    <w:rsid w:val="00903115"/>
    <w:rsid w:val="00967B7E"/>
    <w:rsid w:val="0098742A"/>
    <w:rsid w:val="009A5D80"/>
    <w:rsid w:val="00A165D9"/>
    <w:rsid w:val="00A91A19"/>
    <w:rsid w:val="00AD3276"/>
    <w:rsid w:val="00B103D7"/>
    <w:rsid w:val="00B22570"/>
    <w:rsid w:val="00BC3358"/>
    <w:rsid w:val="00BE1E54"/>
    <w:rsid w:val="00C3708B"/>
    <w:rsid w:val="00C62EDE"/>
    <w:rsid w:val="00CC34BD"/>
    <w:rsid w:val="00CD545F"/>
    <w:rsid w:val="00CF6615"/>
    <w:rsid w:val="00D02EE2"/>
    <w:rsid w:val="00E66A24"/>
    <w:rsid w:val="00F77098"/>
    <w:rsid w:val="00F92D28"/>
    <w:rsid w:val="00FF1BC4"/>
    <w:rsid w:val="00FF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87CB56"/>
  <w15:chartTrackingRefBased/>
  <w15:docId w15:val="{F92AE6EA-C4BE-4A96-A9D4-AC5A37DC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3494BA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494BA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3494BA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3494BA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3494BA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3494BA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3494BA" w:themeColor="accent1"/>
        <w:left w:val="single" w:sz="8" w:space="14" w:color="FFFFFF" w:themeColor="background1"/>
        <w:bottom w:val="single" w:sz="8" w:space="10" w:color="3494BA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3C2F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2D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D28"/>
  </w:style>
  <w:style w:type="paragraph" w:styleId="Footer">
    <w:name w:val="footer"/>
    <w:basedOn w:val="Normal"/>
    <w:link w:val="FooterChar"/>
    <w:uiPriority w:val="99"/>
    <w:unhideWhenUsed/>
    <w:rsid w:val="00F92D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6" Type="http://schemas.openxmlformats.org/officeDocument/2006/relationships/image" Target="media/image7.jpe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34.jpeg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102" Type="http://schemas.openxmlformats.org/officeDocument/2006/relationships/theme" Target="theme/theme1.xml"/><Relationship Id="rId5" Type="http://schemas.openxmlformats.org/officeDocument/2006/relationships/styles" Target="styles.xml"/><Relationship Id="rId90" Type="http://schemas.openxmlformats.org/officeDocument/2006/relationships/image" Target="media/image66.png"/><Relationship Id="rId95" Type="http://schemas.openxmlformats.org/officeDocument/2006/relationships/image" Target="media/image70.png"/><Relationship Id="rId22" Type="http://schemas.openxmlformats.org/officeDocument/2006/relationships/image" Target="media/image12.png"/><Relationship Id="rId27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image" Target="media/image39.jpeg"/><Relationship Id="rId64" Type="http://schemas.openxmlformats.org/officeDocument/2006/relationships/image" Target="media/image39.png"/><Relationship Id="rId69" Type="http://schemas.openxmlformats.org/officeDocument/2006/relationships/image" Target="media/image42.png"/><Relationship Id="rId80" Type="http://schemas.openxmlformats.org/officeDocument/2006/relationships/image" Target="media/image55.png"/><Relationship Id="rId85" Type="http://schemas.openxmlformats.org/officeDocument/2006/relationships/image" Target="media/image6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image" Target="media/image37.png"/><Relationship Id="rId67" Type="http://schemas.openxmlformats.org/officeDocument/2006/relationships/image" Target="media/image58.jpeg"/><Relationship Id="rId20" Type="http://schemas.openxmlformats.org/officeDocument/2006/relationships/image" Target="media/image10.png"/><Relationship Id="rId41" Type="http://schemas.openxmlformats.org/officeDocument/2006/relationships/image" Target="media/image32.png"/><Relationship Id="rId54" Type="http://schemas.openxmlformats.org/officeDocument/2006/relationships/image" Target="media/image32.jpeg"/><Relationship Id="rId62" Type="http://schemas.openxmlformats.org/officeDocument/2006/relationships/image" Target="media/image38.jpeg"/><Relationship Id="rId70" Type="http://schemas.openxmlformats.org/officeDocument/2006/relationships/image" Target="media/image44.jpe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40.jpeg"/><Relationship Id="rId73" Type="http://schemas.openxmlformats.org/officeDocument/2006/relationships/image" Target="media/image47.png"/><Relationship Id="rId78" Type="http://schemas.openxmlformats.org/officeDocument/2006/relationships/image" Target="media/image53.jpeg"/><Relationship Id="rId81" Type="http://schemas.openxmlformats.org/officeDocument/2006/relationships/image" Target="media/image56.png"/><Relationship Id="rId86" Type="http://schemas.openxmlformats.org/officeDocument/2006/relationships/image" Target="media/image62.png"/><Relationship Id="rId94" Type="http://schemas.openxmlformats.org/officeDocument/2006/relationships/image" Target="media/image68.jpeg"/><Relationship Id="rId99" Type="http://schemas.openxmlformats.org/officeDocument/2006/relationships/image" Target="media/image74.emf"/><Relationship Id="rId10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image" Target="media/image30.jpeg"/><Relationship Id="rId55" Type="http://schemas.openxmlformats.org/officeDocument/2006/relationships/image" Target="media/image33.png"/><Relationship Id="rId76" Type="http://schemas.openxmlformats.org/officeDocument/2006/relationships/image" Target="media/image51.png"/><Relationship Id="rId97" Type="http://schemas.openxmlformats.org/officeDocument/2006/relationships/image" Target="media/image72.png"/><Relationship Id="rId7" Type="http://schemas.openxmlformats.org/officeDocument/2006/relationships/webSettings" Target="webSettings.xml"/><Relationship Id="rId71" Type="http://schemas.openxmlformats.org/officeDocument/2006/relationships/image" Target="media/image45.png"/><Relationship Id="rId92" Type="http://schemas.openxmlformats.org/officeDocument/2006/relationships/image" Target="media/image68.pn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41.png"/><Relationship Id="rId87" Type="http://schemas.openxmlformats.org/officeDocument/2006/relationships/image" Target="media/image63.png"/><Relationship Id="rId61" Type="http://schemas.openxmlformats.org/officeDocument/2006/relationships/image" Target="media/image52.png"/><Relationship Id="rId82" Type="http://schemas.openxmlformats.org/officeDocument/2006/relationships/image" Target="media/image57.png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56" Type="http://schemas.openxmlformats.org/officeDocument/2006/relationships/image" Target="media/image47.jpeg"/><Relationship Id="rId77" Type="http://schemas.openxmlformats.org/officeDocument/2006/relationships/image" Target="media/image52.jpeg"/><Relationship Id="rId100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image" Target="media/image46.jpeg"/><Relationship Id="rId93" Type="http://schemas.openxmlformats.org/officeDocument/2006/relationships/image" Target="media/image69.png"/><Relationship Id="rId98" Type="http://schemas.openxmlformats.org/officeDocument/2006/relationships/image" Target="media/image73.emf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ryanp\AppData\Roaming\Microsoft\Templates\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FE17781312B4E8FBFEC7014A9872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8B5C3-89E0-4CAE-B4E3-355CA33FA501}"/>
      </w:docPartPr>
      <w:docPartBody>
        <w:p w:rsidR="00350534" w:rsidRDefault="00C15640">
          <w:pPr>
            <w:pStyle w:val="6FE17781312B4E8FBFEC7014A98721BA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640"/>
    <w:rsid w:val="00350534"/>
    <w:rsid w:val="005370BE"/>
    <w:rsid w:val="00C15640"/>
    <w:rsid w:val="00EA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2F04AADDA9405DBD3DF38E2EEF8886">
    <w:name w:val="142F04AADDA9405DBD3DF38E2EEF8886"/>
  </w:style>
  <w:style w:type="paragraph" w:customStyle="1" w:styleId="EE86CD1EEF8A4496895143FC7043CBEF">
    <w:name w:val="EE86CD1EEF8A4496895143FC7043CBEF"/>
  </w:style>
  <w:style w:type="paragraph" w:customStyle="1" w:styleId="DDB8FF5BF9874AF59180646FFD27BC88">
    <w:name w:val="DDB8FF5BF9874AF59180646FFD27BC88"/>
  </w:style>
  <w:style w:type="paragraph" w:customStyle="1" w:styleId="142FC91029114DD58A2A6E3DDBB41BF4">
    <w:name w:val="142FC91029114DD58A2A6E3DDBB41BF4"/>
  </w:style>
  <w:style w:type="paragraph" w:customStyle="1" w:styleId="D127A9AB69414E50BB846A766B29A982">
    <w:name w:val="D127A9AB69414E50BB846A766B29A982"/>
  </w:style>
  <w:style w:type="paragraph" w:customStyle="1" w:styleId="6FE17781312B4E8FBFEC7014A98721BA">
    <w:name w:val="6FE17781312B4E8FBFEC7014A98721BA"/>
  </w:style>
  <w:style w:type="paragraph" w:customStyle="1" w:styleId="1057BDCFD7DA428B976E139632FC0A83">
    <w:name w:val="1057BDCFD7DA428B976E139632FC0A83"/>
  </w:style>
  <w:style w:type="paragraph" w:customStyle="1" w:styleId="D24080953B004D9CA974114685FD417D">
    <w:name w:val="D24080953B004D9CA974114685FD417D"/>
  </w:style>
  <w:style w:type="paragraph" w:customStyle="1" w:styleId="69A1C582C9FA4F4697DFBCBD8D096E39">
    <w:name w:val="69A1C582C9FA4F4697DFBCBD8D096E39"/>
  </w:style>
  <w:style w:type="paragraph" w:customStyle="1" w:styleId="D33415AD30B04453885D878FB27F8EFD">
    <w:name w:val="D33415AD30B04453885D878FB27F8EFD"/>
  </w:style>
  <w:style w:type="paragraph" w:customStyle="1" w:styleId="925A72531F2B4EB0A5998C936E6316EC">
    <w:name w:val="925A72531F2B4EB0A5998C936E6316EC"/>
  </w:style>
  <w:style w:type="paragraph" w:customStyle="1" w:styleId="D4694A42F68B481AB935A0BF2F25D517">
    <w:name w:val="D4694A42F68B481AB935A0BF2F25D517"/>
  </w:style>
  <w:style w:type="paragraph" w:customStyle="1" w:styleId="2C680C378A584E42870C334B26E009C8">
    <w:name w:val="2C680C378A584E42870C334B26E009C8"/>
  </w:style>
  <w:style w:type="paragraph" w:customStyle="1" w:styleId="4E925D0EE59240B19F57A5F5633EFC48">
    <w:name w:val="4E925D0EE59240B19F57A5F5633EFC48"/>
  </w:style>
  <w:style w:type="paragraph" w:customStyle="1" w:styleId="37DDC95EE6A842CA8145E11BEF250A04">
    <w:name w:val="37DDC95EE6A842CA8145E11BEF250A04"/>
  </w:style>
  <w:style w:type="paragraph" w:customStyle="1" w:styleId="4F81738BE5E445059F49E1B1071A0300">
    <w:name w:val="4F81738BE5E445059F49E1B1071A0300"/>
  </w:style>
  <w:style w:type="paragraph" w:customStyle="1" w:styleId="7FEC4D8AF3864556B7FE1B5B0F3A9C69">
    <w:name w:val="7FEC4D8AF3864556B7FE1B5B0F3A9C69"/>
  </w:style>
  <w:style w:type="paragraph" w:customStyle="1" w:styleId="372E5B9DBE9F4D2AB7FC6D93F7D1BF3A">
    <w:name w:val="372E5B9DBE9F4D2AB7FC6D93F7D1BF3A"/>
  </w:style>
  <w:style w:type="paragraph" w:customStyle="1" w:styleId="787F44FC2D8E431D815BF5E5BAAA5067">
    <w:name w:val="787F44FC2D8E431D815BF5E5BAAA5067"/>
  </w:style>
  <w:style w:type="paragraph" w:customStyle="1" w:styleId="9A2BFB2439254958915640D36095835C">
    <w:name w:val="9A2BFB2439254958915640D36095835C"/>
  </w:style>
  <w:style w:type="paragraph" w:customStyle="1" w:styleId="602A822FCE624E70BBEA57DE1C6B4640">
    <w:name w:val="602A822FCE624E70BBEA57DE1C6B4640"/>
    <w:rsid w:val="00C15640"/>
  </w:style>
  <w:style w:type="paragraph" w:customStyle="1" w:styleId="1139B1C3C2364166B4D4B53296903216">
    <w:name w:val="1139B1C3C2364166B4D4B53296903216"/>
    <w:rsid w:val="00C15640"/>
  </w:style>
  <w:style w:type="paragraph" w:customStyle="1" w:styleId="3D0431DB16D14D859148F8C7748B285F">
    <w:name w:val="3D0431DB16D14D859148F8C7748B285F"/>
    <w:rsid w:val="00C15640"/>
  </w:style>
  <w:style w:type="paragraph" w:customStyle="1" w:styleId="66DA1D31A87646649FFD881D1767F5FD">
    <w:name w:val="66DA1D31A87646649FFD881D1767F5FD"/>
    <w:rsid w:val="00C15640"/>
  </w:style>
  <w:style w:type="paragraph" w:customStyle="1" w:styleId="863E8B065B37497BAB23C0E63B12148A">
    <w:name w:val="863E8B065B37497BAB23C0E63B12148A"/>
    <w:rsid w:val="00C15640"/>
  </w:style>
  <w:style w:type="paragraph" w:customStyle="1" w:styleId="8556D4BBB0574B76BED97F4225D98CC8">
    <w:name w:val="8556D4BBB0574B76BED97F4225D98CC8"/>
    <w:rsid w:val="00C15640"/>
  </w:style>
  <w:style w:type="paragraph" w:customStyle="1" w:styleId="67014EC2F8BA40FBB33A3C2CE86BB6E3">
    <w:name w:val="67014EC2F8BA40FBB33A3C2CE86BB6E3"/>
    <w:rsid w:val="00C15640"/>
  </w:style>
  <w:style w:type="paragraph" w:customStyle="1" w:styleId="34DF3E517EC941E39A1634E05E50AA9D">
    <w:name w:val="34DF3E517EC941E39A1634E05E50AA9D"/>
    <w:rsid w:val="00C15640"/>
  </w:style>
  <w:style w:type="paragraph" w:customStyle="1" w:styleId="C03EFBA39938412B81982ED3A44CA943">
    <w:name w:val="C03EFBA39938412B81982ED3A44CA943"/>
    <w:rsid w:val="00C15640"/>
  </w:style>
  <w:style w:type="paragraph" w:customStyle="1" w:styleId="96CF212C786A4A629BF990CE95936160">
    <w:name w:val="96CF212C786A4A629BF990CE95936160"/>
    <w:rsid w:val="00C15640"/>
  </w:style>
  <w:style w:type="paragraph" w:customStyle="1" w:styleId="CA0408A5732F4A1492B0DAC5B999A2C3">
    <w:name w:val="CA0408A5732F4A1492B0DAC5B999A2C3"/>
    <w:rsid w:val="00C15640"/>
  </w:style>
  <w:style w:type="paragraph" w:customStyle="1" w:styleId="62DBAB30D3C84D16AC0CA56819579383">
    <w:name w:val="62DBAB30D3C84D16AC0CA56819579383"/>
    <w:rsid w:val="00C15640"/>
  </w:style>
  <w:style w:type="paragraph" w:customStyle="1" w:styleId="C8DD7296E32344DCB6220D3BB33F4F17">
    <w:name w:val="C8DD7296E32344DCB6220D3BB33F4F17"/>
    <w:rsid w:val="00C15640"/>
  </w:style>
  <w:style w:type="paragraph" w:customStyle="1" w:styleId="2E12CBA3F2DA48948000EF38A4D384FD">
    <w:name w:val="2E12CBA3F2DA48948000EF38A4D384FD"/>
    <w:rsid w:val="00C15640"/>
  </w:style>
  <w:style w:type="paragraph" w:customStyle="1" w:styleId="E13B13E1591448ECB6F0A647BF4A260E">
    <w:name w:val="E13B13E1591448ECB6F0A647BF4A260E"/>
    <w:rsid w:val="00C15640"/>
  </w:style>
  <w:style w:type="paragraph" w:customStyle="1" w:styleId="7A977F6B35A846F696AD55AA9B4871D6">
    <w:name w:val="7A977F6B35A846F696AD55AA9B4871D6"/>
    <w:rsid w:val="00C15640"/>
  </w:style>
  <w:style w:type="paragraph" w:customStyle="1" w:styleId="5CAF1CA655514D0D9FF102D51E0C2DD1">
    <w:name w:val="5CAF1CA655514D0D9FF102D51E0C2DD1"/>
    <w:rsid w:val="00C15640"/>
  </w:style>
  <w:style w:type="paragraph" w:customStyle="1" w:styleId="A1F916CB07D14392BA4466995C22B320">
    <w:name w:val="A1F916CB07D14392BA4466995C22B320"/>
    <w:rsid w:val="00C15640"/>
  </w:style>
  <w:style w:type="paragraph" w:customStyle="1" w:styleId="8C1F2A27DE394452BC01FB509776E844">
    <w:name w:val="8C1F2A27DE394452BC01FB509776E844"/>
    <w:rsid w:val="00C15640"/>
  </w:style>
  <w:style w:type="paragraph" w:customStyle="1" w:styleId="2035E618A15B43C9B4CBE41E4AA29D48">
    <w:name w:val="2035E618A15B43C9B4CBE41E4AA29D48"/>
    <w:rsid w:val="00C15640"/>
  </w:style>
  <w:style w:type="paragraph" w:customStyle="1" w:styleId="6E2436B795F1486EA960EA7E2FAF5510">
    <w:name w:val="6E2436B795F1486EA960EA7E2FAF5510"/>
    <w:rsid w:val="00C15640"/>
  </w:style>
  <w:style w:type="paragraph" w:customStyle="1" w:styleId="A65F2E7AAA184CC28704C023798FDB85">
    <w:name w:val="A65F2E7AAA184CC28704C023798FDB85"/>
    <w:rsid w:val="00C15640"/>
  </w:style>
  <w:style w:type="paragraph" w:customStyle="1" w:styleId="67AC0CB43BAB48D6BF60CE25CF614359">
    <w:name w:val="67AC0CB43BAB48D6BF60CE25CF614359"/>
    <w:rsid w:val="00C15640"/>
  </w:style>
  <w:style w:type="paragraph" w:customStyle="1" w:styleId="8EFF254FC6224F5B82EB30C5D4AA8D2E">
    <w:name w:val="8EFF254FC6224F5B82EB30C5D4AA8D2E"/>
    <w:rsid w:val="00C15640"/>
  </w:style>
  <w:style w:type="paragraph" w:customStyle="1" w:styleId="FEDB423FEC3A42C4B7F38D86F0314FEA">
    <w:name w:val="FEDB423FEC3A42C4B7F38D86F0314FEA"/>
    <w:rsid w:val="00C15640"/>
  </w:style>
  <w:style w:type="paragraph" w:customStyle="1" w:styleId="318850CC77A944ACB067F4837F8FB840">
    <w:name w:val="318850CC77A944ACB067F4837F8FB840"/>
    <w:rsid w:val="00C15640"/>
  </w:style>
  <w:style w:type="paragraph" w:customStyle="1" w:styleId="62985E6E9B5C49E1BCDA1A5D29C45C9D">
    <w:name w:val="62985E6E9B5C49E1BCDA1A5D29C45C9D"/>
    <w:rsid w:val="00C15640"/>
  </w:style>
  <w:style w:type="paragraph" w:customStyle="1" w:styleId="9B04CAADE47E47C6B5C08DAA671F3C46">
    <w:name w:val="9B04CAADE47E47C6B5C08DAA671F3C46"/>
    <w:rsid w:val="00C15640"/>
  </w:style>
  <w:style w:type="paragraph" w:customStyle="1" w:styleId="8CED5216CE9A4B959CAC7425F88B9465">
    <w:name w:val="8CED5216CE9A4B959CAC7425F88B9465"/>
    <w:rsid w:val="00C15640"/>
  </w:style>
  <w:style w:type="paragraph" w:customStyle="1" w:styleId="B030E5EB95EF4DD980F13DEDE9A5BD50">
    <w:name w:val="B030E5EB95EF4DD980F13DEDE9A5BD50"/>
    <w:rsid w:val="00C15640"/>
  </w:style>
  <w:style w:type="paragraph" w:customStyle="1" w:styleId="CCC767B2CE7448A09B9D26FEC0DB9F2B">
    <w:name w:val="CCC767B2CE7448A09B9D26FEC0DB9F2B"/>
    <w:rsid w:val="00C15640"/>
  </w:style>
  <w:style w:type="paragraph" w:customStyle="1" w:styleId="5F6B26378D1B4FEC8A05825A213E037E">
    <w:name w:val="5F6B26378D1B4FEC8A05825A213E037E"/>
    <w:rsid w:val="00C15640"/>
  </w:style>
  <w:style w:type="paragraph" w:customStyle="1" w:styleId="FB398230B1CB4C3FB20C7615C2A5EB43">
    <w:name w:val="FB398230B1CB4C3FB20C7615C2A5EB43"/>
    <w:rsid w:val="00C15640"/>
  </w:style>
  <w:style w:type="paragraph" w:customStyle="1" w:styleId="E850373C21854285B3A3299E94AD0329">
    <w:name w:val="E850373C21854285B3A3299E94AD0329"/>
    <w:rsid w:val="00C15640"/>
  </w:style>
  <w:style w:type="paragraph" w:customStyle="1" w:styleId="9BE448D650774FAC9938829D973B06DE">
    <w:name w:val="9BE448D650774FAC9938829D973B06DE"/>
    <w:rsid w:val="00C15640"/>
  </w:style>
  <w:style w:type="paragraph" w:customStyle="1" w:styleId="805F6AC1568F4677908687C5EB2B71E3">
    <w:name w:val="805F6AC1568F4677908687C5EB2B71E3"/>
    <w:rsid w:val="00C15640"/>
  </w:style>
  <w:style w:type="paragraph" w:customStyle="1" w:styleId="6C762FCDA13D43E8964BECE39FA75B08">
    <w:name w:val="6C762FCDA13D43E8964BECE39FA75B08"/>
    <w:rsid w:val="00C15640"/>
  </w:style>
  <w:style w:type="paragraph" w:customStyle="1" w:styleId="D5E17E4BDE1146B5A1DB87B401815A5A">
    <w:name w:val="D5E17E4BDE1146B5A1DB87B401815A5A"/>
    <w:rsid w:val="00C15640"/>
  </w:style>
  <w:style w:type="paragraph" w:customStyle="1" w:styleId="30F14C5719F44B78AA5B9284130C0701">
    <w:name w:val="30F14C5719F44B78AA5B9284130C0701"/>
    <w:rsid w:val="00C15640"/>
  </w:style>
  <w:style w:type="paragraph" w:customStyle="1" w:styleId="5CFA3867CE934DA0A1F1BC49956B02C9">
    <w:name w:val="5CFA3867CE934DA0A1F1BC49956B02C9"/>
    <w:rsid w:val="00C15640"/>
  </w:style>
  <w:style w:type="paragraph" w:customStyle="1" w:styleId="8A2095A6234D4BEB98BB0BDADC25F940">
    <w:name w:val="8A2095A6234D4BEB98BB0BDADC25F940"/>
    <w:rsid w:val="00C15640"/>
  </w:style>
  <w:style w:type="paragraph" w:customStyle="1" w:styleId="267212B907D747CA84ECEDE94681E384">
    <w:name w:val="267212B907D747CA84ECEDE94681E384"/>
    <w:rsid w:val="00C15640"/>
  </w:style>
  <w:style w:type="paragraph" w:customStyle="1" w:styleId="EB7365A6A5714705A65319D6DB12C4BC">
    <w:name w:val="EB7365A6A5714705A65319D6DB12C4BC"/>
    <w:rsid w:val="00C15640"/>
  </w:style>
  <w:style w:type="paragraph" w:customStyle="1" w:styleId="4640087DC9FB4E3CB482359A1B542A57">
    <w:name w:val="4640087DC9FB4E3CB482359A1B542A57"/>
    <w:rsid w:val="00C15640"/>
  </w:style>
  <w:style w:type="paragraph" w:customStyle="1" w:styleId="BD1C6245D0CF4F74B5CD3619639FCFFD">
    <w:name w:val="BD1C6245D0CF4F74B5CD3619639FCFFD"/>
    <w:rsid w:val="00C15640"/>
  </w:style>
  <w:style w:type="paragraph" w:customStyle="1" w:styleId="E82A73ED49F643248AFE9D727D97744C">
    <w:name w:val="E82A73ED49F643248AFE9D727D97744C"/>
    <w:rsid w:val="00C15640"/>
  </w:style>
  <w:style w:type="paragraph" w:customStyle="1" w:styleId="0F4EF03AC26A4999A80052A365F1D9EA">
    <w:name w:val="0F4EF03AC26A4999A80052A365F1D9EA"/>
    <w:rsid w:val="00C15640"/>
  </w:style>
  <w:style w:type="paragraph" w:customStyle="1" w:styleId="7FE90BE037864DEBAEF12B82FA452AA0">
    <w:name w:val="7FE90BE037864DEBAEF12B82FA452AA0"/>
    <w:rsid w:val="00C15640"/>
  </w:style>
  <w:style w:type="paragraph" w:customStyle="1" w:styleId="76D87F6A68564F65ACDCCB90F14F9A2E">
    <w:name w:val="76D87F6A68564F65ACDCCB90F14F9A2E"/>
    <w:rsid w:val="00C15640"/>
  </w:style>
  <w:style w:type="paragraph" w:customStyle="1" w:styleId="86BC3439A98240FBB5AB410696E1715B">
    <w:name w:val="86BC3439A98240FBB5AB410696E1715B"/>
    <w:rsid w:val="00C15640"/>
  </w:style>
  <w:style w:type="paragraph" w:customStyle="1" w:styleId="F6007A9308CD4127BB2E1520EE58194A">
    <w:name w:val="F6007A9308CD4127BB2E1520EE58194A"/>
    <w:rsid w:val="00C15640"/>
  </w:style>
  <w:style w:type="paragraph" w:customStyle="1" w:styleId="9AD1BEE6CCF240FE900231950EA07A8E">
    <w:name w:val="9AD1BEE6CCF240FE900231950EA07A8E"/>
    <w:rsid w:val="00C15640"/>
  </w:style>
  <w:style w:type="paragraph" w:customStyle="1" w:styleId="395DE530C1FD46ECA400C2E61AB14BFD">
    <w:name w:val="395DE530C1FD46ECA400C2E61AB14BFD"/>
    <w:rsid w:val="00C15640"/>
  </w:style>
  <w:style w:type="paragraph" w:customStyle="1" w:styleId="943CFA79A82E49E6A0A0762B406E464E">
    <w:name w:val="943CFA79A82E49E6A0A0762B406E464E"/>
    <w:rsid w:val="00C15640"/>
  </w:style>
  <w:style w:type="paragraph" w:customStyle="1" w:styleId="33B4A3FF47FD4E24A99F170CAC1E4F88">
    <w:name w:val="33B4A3FF47FD4E24A99F170CAC1E4F88"/>
    <w:rsid w:val="00C15640"/>
  </w:style>
  <w:style w:type="paragraph" w:customStyle="1" w:styleId="6B9D29E1CD0040BE8058516A16FCE4EF">
    <w:name w:val="6B9D29E1CD0040BE8058516A16FCE4EF"/>
    <w:rsid w:val="00C15640"/>
  </w:style>
  <w:style w:type="paragraph" w:customStyle="1" w:styleId="4E6596F09076457A8660FCD970737198">
    <w:name w:val="4E6596F09076457A8660FCD970737198"/>
    <w:rsid w:val="00C15640"/>
  </w:style>
  <w:style w:type="paragraph" w:customStyle="1" w:styleId="6C2E583C4825488CA2DB0E38A21C3FCF">
    <w:name w:val="6C2E583C4825488CA2DB0E38A21C3FCF"/>
    <w:rsid w:val="00C15640"/>
  </w:style>
  <w:style w:type="paragraph" w:customStyle="1" w:styleId="C1F1CEAA598B421F9619A90821107D5D">
    <w:name w:val="C1F1CEAA598B421F9619A90821107D5D"/>
    <w:rsid w:val="003505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68C52F-A6CD-304B-A610-440368165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C:\Users\ryanp\AppData\Roaming\Microsoft\Templates\Booklet.dotx</Template>
  <TotalTime>21</TotalTime>
  <Pages>4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Melton Mowbray Tennis Club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Parmar</dc:creator>
  <cp:keywords/>
  <dc:description/>
  <cp:lastModifiedBy>Aimee Neal-Stone</cp:lastModifiedBy>
  <cp:revision>3</cp:revision>
  <dcterms:created xsi:type="dcterms:W3CDTF">2018-11-17T16:37:00Z</dcterms:created>
  <dcterms:modified xsi:type="dcterms:W3CDTF">2018-11-20T20:55:00Z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TC040096789991</vt:lpwstr>
  </property>
</Properties>
</file>